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86A" w:rsidRPr="00853A2C" w:rsidRDefault="0030786A" w:rsidP="007F4780">
      <w:pPr>
        <w:spacing w:after="0" w:line="360" w:lineRule="auto"/>
        <w:ind w:left="4956" w:firstLine="708"/>
      </w:pPr>
      <w:r w:rsidRPr="00853A2C">
        <w:t xml:space="preserve">Zagrodno, dnia </w:t>
      </w:r>
      <w:r>
        <w:t xml:space="preserve">22 grudnia 2016 </w:t>
      </w:r>
      <w:r w:rsidRPr="00853A2C">
        <w:t>r.</w:t>
      </w:r>
    </w:p>
    <w:p w:rsidR="0030786A" w:rsidRDefault="0030786A" w:rsidP="007F4780">
      <w:pPr>
        <w:spacing w:after="0" w:line="360" w:lineRule="auto"/>
        <w:jc w:val="both"/>
      </w:pPr>
      <w:r>
        <w:t>FZ.271.3.2016</w:t>
      </w:r>
    </w:p>
    <w:p w:rsidR="0030786A" w:rsidRDefault="0030786A" w:rsidP="007F4780">
      <w:pPr>
        <w:pStyle w:val="ListParagraph"/>
        <w:spacing w:after="0" w:line="360" w:lineRule="auto"/>
        <w:ind w:left="5664"/>
        <w:rPr>
          <w:b/>
          <w:bCs/>
          <w:sz w:val="18"/>
          <w:szCs w:val="18"/>
        </w:rPr>
      </w:pPr>
    </w:p>
    <w:p w:rsidR="0030786A" w:rsidRDefault="0030786A" w:rsidP="007F4780">
      <w:pPr>
        <w:pStyle w:val="khheader"/>
        <w:spacing w:line="360" w:lineRule="auto"/>
        <w:jc w:val="both"/>
        <w:rPr>
          <w:sz w:val="20"/>
          <w:szCs w:val="20"/>
        </w:rPr>
      </w:pPr>
    </w:p>
    <w:p w:rsidR="0030786A" w:rsidRPr="008D1619" w:rsidRDefault="0030786A" w:rsidP="007F4780">
      <w:pPr>
        <w:spacing w:after="0" w:line="360" w:lineRule="auto"/>
        <w:jc w:val="center"/>
        <w:rPr>
          <w:b/>
          <w:bCs/>
        </w:rPr>
      </w:pPr>
      <w:r w:rsidRPr="008D1619">
        <w:rPr>
          <w:b/>
          <w:bCs/>
        </w:rPr>
        <w:t xml:space="preserve">INFORMACJA O </w:t>
      </w:r>
      <w:r>
        <w:rPr>
          <w:b/>
          <w:bCs/>
        </w:rPr>
        <w:t>NIEUDZIELENIU ZAMÓWIENIA</w:t>
      </w:r>
    </w:p>
    <w:p w:rsidR="0030786A" w:rsidRDefault="0030786A" w:rsidP="007F4780">
      <w:pPr>
        <w:pStyle w:val="khheader"/>
        <w:spacing w:line="360" w:lineRule="auto"/>
        <w:jc w:val="both"/>
        <w:rPr>
          <w:sz w:val="20"/>
          <w:szCs w:val="20"/>
        </w:rPr>
      </w:pPr>
    </w:p>
    <w:p w:rsidR="0030786A" w:rsidRPr="00FB499E" w:rsidRDefault="0030786A" w:rsidP="007F4780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Dotyczy: </w:t>
      </w:r>
      <w:r w:rsidRPr="00F07035">
        <w:rPr>
          <w:b/>
          <w:bCs/>
          <w:sz w:val="20"/>
          <w:szCs w:val="20"/>
        </w:rPr>
        <w:t>świadczenie usług pocztowych na rzecz Gminy Zagrodno</w:t>
      </w:r>
      <w:r>
        <w:rPr>
          <w:b/>
          <w:bCs/>
          <w:sz w:val="20"/>
          <w:szCs w:val="20"/>
        </w:rPr>
        <w:t xml:space="preserve"> w 2017r.</w:t>
      </w:r>
      <w:r w:rsidRPr="00F07035">
        <w:rPr>
          <w:b/>
          <w:bCs/>
          <w:sz w:val="20"/>
          <w:szCs w:val="20"/>
        </w:rPr>
        <w:t>:</w:t>
      </w:r>
    </w:p>
    <w:p w:rsidR="0030786A" w:rsidRDefault="0030786A" w:rsidP="007F4780">
      <w:pPr>
        <w:spacing w:after="0" w:line="360" w:lineRule="auto"/>
        <w:jc w:val="center"/>
        <w:rPr>
          <w:b/>
          <w:bCs/>
        </w:rPr>
      </w:pPr>
    </w:p>
    <w:p w:rsidR="0030786A" w:rsidRDefault="0030786A" w:rsidP="007F4780">
      <w:pPr>
        <w:spacing w:after="0" w:line="360" w:lineRule="auto"/>
        <w:jc w:val="both"/>
        <w:rPr>
          <w:b/>
          <w:bCs/>
        </w:rPr>
      </w:pPr>
    </w:p>
    <w:p w:rsidR="0030786A" w:rsidRPr="008D1619" w:rsidRDefault="0030786A" w:rsidP="007F4780">
      <w:pPr>
        <w:spacing w:after="0" w:line="360" w:lineRule="auto"/>
        <w:ind w:firstLine="708"/>
        <w:jc w:val="both"/>
      </w:pPr>
      <w:r w:rsidRPr="008D1619">
        <w:t xml:space="preserve">Działając na podstawie art. </w:t>
      </w:r>
      <w:r>
        <w:t xml:space="preserve">138o pkt. 4 </w:t>
      </w:r>
      <w:r w:rsidRPr="008D1619">
        <w:t xml:space="preserve"> </w:t>
      </w:r>
      <w:r>
        <w:t>ustawy</w:t>
      </w:r>
      <w:r w:rsidRPr="008D1619">
        <w:t xml:space="preserve"> z dnia 29 stycznia 2004 r. Prawo zamówień publicznych (Dz.U. z 2013, poz. 907 z późn. zm.) </w:t>
      </w:r>
      <w:r w:rsidRPr="008D1619">
        <w:rPr>
          <w:b/>
          <w:bCs/>
        </w:rPr>
        <w:t>Gmina Zagrodno</w:t>
      </w:r>
      <w:r w:rsidRPr="008D1619">
        <w:t xml:space="preserve"> informuje, że w </w:t>
      </w:r>
      <w:r>
        <w:t>postępowaniu</w:t>
      </w:r>
      <w:r w:rsidRPr="008D1619">
        <w:t xml:space="preserve"> w trybie</w:t>
      </w:r>
      <w:r>
        <w:rPr>
          <w:b/>
          <w:bCs/>
          <w:sz w:val="20"/>
          <w:szCs w:val="20"/>
          <w:u w:val="single"/>
        </w:rPr>
        <w:t xml:space="preserve"> </w:t>
      </w:r>
      <w:r w:rsidRPr="007F4780">
        <w:rPr>
          <w:b/>
          <w:bCs/>
          <w:sz w:val="20"/>
          <w:szCs w:val="20"/>
        </w:rPr>
        <w:t>ZAMÓWIENIA NA USŁUGĘ SPOŁECZNĄ</w:t>
      </w:r>
      <w:r w:rsidRPr="007F4780">
        <w:t xml:space="preserve"> </w:t>
      </w:r>
      <w:r>
        <w:t xml:space="preserve">w wymaganym terminie nie wpłynęła żadna oferta. </w:t>
      </w:r>
    </w:p>
    <w:p w:rsidR="0030786A" w:rsidRDefault="0030786A" w:rsidP="0090093C">
      <w:pPr>
        <w:spacing w:after="0" w:line="240" w:lineRule="auto"/>
        <w:jc w:val="both"/>
        <w:rPr>
          <w:b/>
          <w:bCs/>
        </w:rPr>
      </w:pPr>
    </w:p>
    <w:p w:rsidR="0030786A" w:rsidRDefault="0030786A" w:rsidP="0090093C">
      <w:pPr>
        <w:spacing w:after="0" w:line="240" w:lineRule="auto"/>
        <w:jc w:val="both"/>
        <w:rPr>
          <w:b/>
          <w:bCs/>
        </w:rPr>
      </w:pPr>
    </w:p>
    <w:p w:rsidR="0030786A" w:rsidRDefault="0030786A" w:rsidP="0090093C">
      <w:pPr>
        <w:spacing w:after="0" w:line="240" w:lineRule="auto"/>
        <w:jc w:val="both"/>
        <w:rPr>
          <w:b/>
          <w:bCs/>
        </w:rPr>
      </w:pPr>
    </w:p>
    <w:p w:rsidR="0030786A" w:rsidRDefault="0030786A" w:rsidP="0090093C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(-) Wójt Gminy Zagrodno</w:t>
      </w:r>
    </w:p>
    <w:p w:rsidR="0030786A" w:rsidRDefault="0030786A" w:rsidP="00D0350F">
      <w:pPr>
        <w:spacing w:after="0" w:line="240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Tadeusz Szklarz</w:t>
      </w:r>
    </w:p>
    <w:sectPr w:rsidR="0030786A" w:rsidSect="00BF0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187"/>
    <w:multiLevelType w:val="multilevel"/>
    <w:tmpl w:val="AC188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F401E"/>
    <w:multiLevelType w:val="hybridMultilevel"/>
    <w:tmpl w:val="EB665684"/>
    <w:lvl w:ilvl="0" w:tplc="12082C5A">
      <w:start w:val="2"/>
      <w:numFmt w:val="decimal"/>
      <w:lvlText w:val="%1."/>
      <w:lvlJc w:val="left"/>
      <w:pPr>
        <w:tabs>
          <w:tab w:val="num" w:pos="0"/>
        </w:tabs>
        <w:ind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45CD05C0"/>
    <w:multiLevelType w:val="hybridMultilevel"/>
    <w:tmpl w:val="951CC2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0E58"/>
    <w:rsid w:val="000014A2"/>
    <w:rsid w:val="00014678"/>
    <w:rsid w:val="00014FDC"/>
    <w:rsid w:val="00021D97"/>
    <w:rsid w:val="00050EC8"/>
    <w:rsid w:val="00052DD4"/>
    <w:rsid w:val="000571AE"/>
    <w:rsid w:val="00061686"/>
    <w:rsid w:val="00061FC4"/>
    <w:rsid w:val="000900CE"/>
    <w:rsid w:val="000A0BE1"/>
    <w:rsid w:val="000B6482"/>
    <w:rsid w:val="000C6560"/>
    <w:rsid w:val="000D2462"/>
    <w:rsid w:val="000D5D50"/>
    <w:rsid w:val="000E2607"/>
    <w:rsid w:val="000E2D2D"/>
    <w:rsid w:val="000E49F4"/>
    <w:rsid w:val="000F0E16"/>
    <w:rsid w:val="000F64EE"/>
    <w:rsid w:val="00112052"/>
    <w:rsid w:val="001145A8"/>
    <w:rsid w:val="00117286"/>
    <w:rsid w:val="0011789D"/>
    <w:rsid w:val="00123761"/>
    <w:rsid w:val="00123DAF"/>
    <w:rsid w:val="001249C1"/>
    <w:rsid w:val="00126EDF"/>
    <w:rsid w:val="00134207"/>
    <w:rsid w:val="001454D3"/>
    <w:rsid w:val="00154E53"/>
    <w:rsid w:val="00155539"/>
    <w:rsid w:val="001613C2"/>
    <w:rsid w:val="00161ECD"/>
    <w:rsid w:val="001711C3"/>
    <w:rsid w:val="001901E6"/>
    <w:rsid w:val="00192D18"/>
    <w:rsid w:val="00194EAA"/>
    <w:rsid w:val="001A715F"/>
    <w:rsid w:val="001C643D"/>
    <w:rsid w:val="001E2C17"/>
    <w:rsid w:val="001E5F22"/>
    <w:rsid w:val="001F05DF"/>
    <w:rsid w:val="001F7322"/>
    <w:rsid w:val="00212C29"/>
    <w:rsid w:val="00216FFE"/>
    <w:rsid w:val="00227D33"/>
    <w:rsid w:val="0023070F"/>
    <w:rsid w:val="00231F57"/>
    <w:rsid w:val="0023439B"/>
    <w:rsid w:val="00240EF2"/>
    <w:rsid w:val="00242F31"/>
    <w:rsid w:val="00253CFB"/>
    <w:rsid w:val="00257B96"/>
    <w:rsid w:val="00260F47"/>
    <w:rsid w:val="00261ECB"/>
    <w:rsid w:val="00267B46"/>
    <w:rsid w:val="00273BF1"/>
    <w:rsid w:val="00274034"/>
    <w:rsid w:val="002949C1"/>
    <w:rsid w:val="002966D1"/>
    <w:rsid w:val="002A44F2"/>
    <w:rsid w:val="002A5995"/>
    <w:rsid w:val="002A5A6D"/>
    <w:rsid w:val="002A626E"/>
    <w:rsid w:val="002A6F3C"/>
    <w:rsid w:val="002A7869"/>
    <w:rsid w:val="002B0FFB"/>
    <w:rsid w:val="002B1118"/>
    <w:rsid w:val="002B1A64"/>
    <w:rsid w:val="002B490C"/>
    <w:rsid w:val="002B595D"/>
    <w:rsid w:val="002C0915"/>
    <w:rsid w:val="002C4188"/>
    <w:rsid w:val="002C6453"/>
    <w:rsid w:val="002E178A"/>
    <w:rsid w:val="002E5AB8"/>
    <w:rsid w:val="002E67DD"/>
    <w:rsid w:val="0030248F"/>
    <w:rsid w:val="0030786A"/>
    <w:rsid w:val="003214EA"/>
    <w:rsid w:val="003364D2"/>
    <w:rsid w:val="00344C5B"/>
    <w:rsid w:val="0034659F"/>
    <w:rsid w:val="003564A1"/>
    <w:rsid w:val="003640A6"/>
    <w:rsid w:val="00381062"/>
    <w:rsid w:val="00386556"/>
    <w:rsid w:val="003A4CD9"/>
    <w:rsid w:val="003B3AA6"/>
    <w:rsid w:val="003C090B"/>
    <w:rsid w:val="003C30EA"/>
    <w:rsid w:val="003E0811"/>
    <w:rsid w:val="003E0BFB"/>
    <w:rsid w:val="00400928"/>
    <w:rsid w:val="0040209F"/>
    <w:rsid w:val="00405928"/>
    <w:rsid w:val="00414F4F"/>
    <w:rsid w:val="0041723A"/>
    <w:rsid w:val="004205EA"/>
    <w:rsid w:val="00441A62"/>
    <w:rsid w:val="00445299"/>
    <w:rsid w:val="00461F8E"/>
    <w:rsid w:val="00463B0F"/>
    <w:rsid w:val="00472F50"/>
    <w:rsid w:val="00473AC2"/>
    <w:rsid w:val="004751D6"/>
    <w:rsid w:val="004907C4"/>
    <w:rsid w:val="004952BA"/>
    <w:rsid w:val="004A0947"/>
    <w:rsid w:val="004A57B8"/>
    <w:rsid w:val="004B1B2A"/>
    <w:rsid w:val="004B3B2A"/>
    <w:rsid w:val="004C0DD0"/>
    <w:rsid w:val="004D42D4"/>
    <w:rsid w:val="004E50E8"/>
    <w:rsid w:val="004F3841"/>
    <w:rsid w:val="004F7397"/>
    <w:rsid w:val="005106AB"/>
    <w:rsid w:val="005110F6"/>
    <w:rsid w:val="00511463"/>
    <w:rsid w:val="00517100"/>
    <w:rsid w:val="00526DD7"/>
    <w:rsid w:val="00527039"/>
    <w:rsid w:val="0053366D"/>
    <w:rsid w:val="005342CB"/>
    <w:rsid w:val="00547899"/>
    <w:rsid w:val="00553B8A"/>
    <w:rsid w:val="00556028"/>
    <w:rsid w:val="00562C65"/>
    <w:rsid w:val="00566018"/>
    <w:rsid w:val="00572A5A"/>
    <w:rsid w:val="00573C35"/>
    <w:rsid w:val="00580AFB"/>
    <w:rsid w:val="00580E2F"/>
    <w:rsid w:val="0058506C"/>
    <w:rsid w:val="005917F4"/>
    <w:rsid w:val="00597529"/>
    <w:rsid w:val="005A777B"/>
    <w:rsid w:val="005B7854"/>
    <w:rsid w:val="005C37C4"/>
    <w:rsid w:val="005D0197"/>
    <w:rsid w:val="005D6D62"/>
    <w:rsid w:val="005E0D42"/>
    <w:rsid w:val="005E31D0"/>
    <w:rsid w:val="005F7E9B"/>
    <w:rsid w:val="00602AEF"/>
    <w:rsid w:val="00605511"/>
    <w:rsid w:val="00613C06"/>
    <w:rsid w:val="00622B1E"/>
    <w:rsid w:val="00630B27"/>
    <w:rsid w:val="006351A2"/>
    <w:rsid w:val="00636723"/>
    <w:rsid w:val="006467D4"/>
    <w:rsid w:val="00663663"/>
    <w:rsid w:val="00665656"/>
    <w:rsid w:val="00667958"/>
    <w:rsid w:val="00671A29"/>
    <w:rsid w:val="00675E34"/>
    <w:rsid w:val="00680235"/>
    <w:rsid w:val="00686CB0"/>
    <w:rsid w:val="0069350A"/>
    <w:rsid w:val="006A3D6B"/>
    <w:rsid w:val="006B7DE9"/>
    <w:rsid w:val="006D58BC"/>
    <w:rsid w:val="006E54A1"/>
    <w:rsid w:val="007030E1"/>
    <w:rsid w:val="007103B6"/>
    <w:rsid w:val="00723263"/>
    <w:rsid w:val="00730647"/>
    <w:rsid w:val="007315B6"/>
    <w:rsid w:val="007324EE"/>
    <w:rsid w:val="00741E43"/>
    <w:rsid w:val="00744AD4"/>
    <w:rsid w:val="00764982"/>
    <w:rsid w:val="0077365D"/>
    <w:rsid w:val="00776DB6"/>
    <w:rsid w:val="00780FD0"/>
    <w:rsid w:val="00781070"/>
    <w:rsid w:val="00794E22"/>
    <w:rsid w:val="007A435D"/>
    <w:rsid w:val="007A5ECE"/>
    <w:rsid w:val="007B2B03"/>
    <w:rsid w:val="007B4312"/>
    <w:rsid w:val="007B4E58"/>
    <w:rsid w:val="007B74DE"/>
    <w:rsid w:val="007C1095"/>
    <w:rsid w:val="007C1141"/>
    <w:rsid w:val="007C56DA"/>
    <w:rsid w:val="007C57DC"/>
    <w:rsid w:val="007C690B"/>
    <w:rsid w:val="007C6DA7"/>
    <w:rsid w:val="007C7EF2"/>
    <w:rsid w:val="007E2304"/>
    <w:rsid w:val="007F4780"/>
    <w:rsid w:val="007F73F7"/>
    <w:rsid w:val="008015CA"/>
    <w:rsid w:val="00806ED7"/>
    <w:rsid w:val="00815416"/>
    <w:rsid w:val="00824C55"/>
    <w:rsid w:val="00827D5D"/>
    <w:rsid w:val="00835A78"/>
    <w:rsid w:val="00836330"/>
    <w:rsid w:val="008367B6"/>
    <w:rsid w:val="00850AE3"/>
    <w:rsid w:val="00853A2C"/>
    <w:rsid w:val="00853B56"/>
    <w:rsid w:val="00854360"/>
    <w:rsid w:val="00857AB7"/>
    <w:rsid w:val="008604A2"/>
    <w:rsid w:val="008620A0"/>
    <w:rsid w:val="00870589"/>
    <w:rsid w:val="008757EA"/>
    <w:rsid w:val="00876138"/>
    <w:rsid w:val="008825BF"/>
    <w:rsid w:val="0088353F"/>
    <w:rsid w:val="00897D7D"/>
    <w:rsid w:val="008A04D2"/>
    <w:rsid w:val="008A0BDF"/>
    <w:rsid w:val="008C5504"/>
    <w:rsid w:val="008C6AFA"/>
    <w:rsid w:val="008C6DF3"/>
    <w:rsid w:val="008D0DE4"/>
    <w:rsid w:val="008D1619"/>
    <w:rsid w:val="008D16A3"/>
    <w:rsid w:val="008E01FB"/>
    <w:rsid w:val="008E1143"/>
    <w:rsid w:val="008E6F7A"/>
    <w:rsid w:val="008F2AAB"/>
    <w:rsid w:val="008F5944"/>
    <w:rsid w:val="008F79FC"/>
    <w:rsid w:val="0090093C"/>
    <w:rsid w:val="00901200"/>
    <w:rsid w:val="009015C7"/>
    <w:rsid w:val="00905C07"/>
    <w:rsid w:val="0091563C"/>
    <w:rsid w:val="00925EB7"/>
    <w:rsid w:val="00926478"/>
    <w:rsid w:val="0093153B"/>
    <w:rsid w:val="00942855"/>
    <w:rsid w:val="00954E09"/>
    <w:rsid w:val="009576A8"/>
    <w:rsid w:val="00964F9F"/>
    <w:rsid w:val="00965848"/>
    <w:rsid w:val="0096628B"/>
    <w:rsid w:val="00966D89"/>
    <w:rsid w:val="00966FEE"/>
    <w:rsid w:val="00967B81"/>
    <w:rsid w:val="00976E38"/>
    <w:rsid w:val="00992AF0"/>
    <w:rsid w:val="00993930"/>
    <w:rsid w:val="009B1FDE"/>
    <w:rsid w:val="009B5C72"/>
    <w:rsid w:val="009C526A"/>
    <w:rsid w:val="009D7E99"/>
    <w:rsid w:val="009F137C"/>
    <w:rsid w:val="009F1A8F"/>
    <w:rsid w:val="00A13464"/>
    <w:rsid w:val="00A20670"/>
    <w:rsid w:val="00A25767"/>
    <w:rsid w:val="00A44060"/>
    <w:rsid w:val="00A60406"/>
    <w:rsid w:val="00A64E8F"/>
    <w:rsid w:val="00A74D12"/>
    <w:rsid w:val="00A77C7D"/>
    <w:rsid w:val="00A81CF0"/>
    <w:rsid w:val="00A84916"/>
    <w:rsid w:val="00A94585"/>
    <w:rsid w:val="00AA55B6"/>
    <w:rsid w:val="00AB0E56"/>
    <w:rsid w:val="00AB2FFB"/>
    <w:rsid w:val="00AD61FB"/>
    <w:rsid w:val="00AE1680"/>
    <w:rsid w:val="00AE2B14"/>
    <w:rsid w:val="00AF0DBB"/>
    <w:rsid w:val="00AF38BC"/>
    <w:rsid w:val="00AF62EF"/>
    <w:rsid w:val="00B00E58"/>
    <w:rsid w:val="00B0534B"/>
    <w:rsid w:val="00B16D5E"/>
    <w:rsid w:val="00B21C00"/>
    <w:rsid w:val="00B27E57"/>
    <w:rsid w:val="00B31C3A"/>
    <w:rsid w:val="00B34D6A"/>
    <w:rsid w:val="00B51A93"/>
    <w:rsid w:val="00B57408"/>
    <w:rsid w:val="00B67AC7"/>
    <w:rsid w:val="00B734D1"/>
    <w:rsid w:val="00B76B0C"/>
    <w:rsid w:val="00B7788D"/>
    <w:rsid w:val="00B92040"/>
    <w:rsid w:val="00B93388"/>
    <w:rsid w:val="00BA4B5B"/>
    <w:rsid w:val="00BB416B"/>
    <w:rsid w:val="00BB5016"/>
    <w:rsid w:val="00BB7B73"/>
    <w:rsid w:val="00BC2168"/>
    <w:rsid w:val="00BE3D29"/>
    <w:rsid w:val="00BE52AB"/>
    <w:rsid w:val="00BF0CBD"/>
    <w:rsid w:val="00C0514C"/>
    <w:rsid w:val="00C11814"/>
    <w:rsid w:val="00C15743"/>
    <w:rsid w:val="00C23F14"/>
    <w:rsid w:val="00C3229C"/>
    <w:rsid w:val="00C45560"/>
    <w:rsid w:val="00C50722"/>
    <w:rsid w:val="00C57A8E"/>
    <w:rsid w:val="00C645B3"/>
    <w:rsid w:val="00C646DD"/>
    <w:rsid w:val="00C656CE"/>
    <w:rsid w:val="00C71781"/>
    <w:rsid w:val="00C832E3"/>
    <w:rsid w:val="00C871D5"/>
    <w:rsid w:val="00C97928"/>
    <w:rsid w:val="00CA14C6"/>
    <w:rsid w:val="00CB02C2"/>
    <w:rsid w:val="00CB0AE3"/>
    <w:rsid w:val="00CB6E0D"/>
    <w:rsid w:val="00CC0841"/>
    <w:rsid w:val="00CC0F46"/>
    <w:rsid w:val="00CE2D45"/>
    <w:rsid w:val="00CF5516"/>
    <w:rsid w:val="00D01B40"/>
    <w:rsid w:val="00D0350F"/>
    <w:rsid w:val="00D04796"/>
    <w:rsid w:val="00D16E94"/>
    <w:rsid w:val="00D210A0"/>
    <w:rsid w:val="00D23334"/>
    <w:rsid w:val="00D25E88"/>
    <w:rsid w:val="00D33F0B"/>
    <w:rsid w:val="00D34AE8"/>
    <w:rsid w:val="00D4610D"/>
    <w:rsid w:val="00D5263A"/>
    <w:rsid w:val="00D5716C"/>
    <w:rsid w:val="00D62886"/>
    <w:rsid w:val="00D77B3B"/>
    <w:rsid w:val="00D92222"/>
    <w:rsid w:val="00DA5DA8"/>
    <w:rsid w:val="00DB7FCA"/>
    <w:rsid w:val="00DE4EC0"/>
    <w:rsid w:val="00DE5B28"/>
    <w:rsid w:val="00E12A30"/>
    <w:rsid w:val="00E21B27"/>
    <w:rsid w:val="00E235EA"/>
    <w:rsid w:val="00E329CD"/>
    <w:rsid w:val="00E33066"/>
    <w:rsid w:val="00E361FC"/>
    <w:rsid w:val="00E41184"/>
    <w:rsid w:val="00E45C09"/>
    <w:rsid w:val="00E53058"/>
    <w:rsid w:val="00E53779"/>
    <w:rsid w:val="00E6124B"/>
    <w:rsid w:val="00E66F27"/>
    <w:rsid w:val="00E73EA6"/>
    <w:rsid w:val="00E750A6"/>
    <w:rsid w:val="00E85A9E"/>
    <w:rsid w:val="00E96A0C"/>
    <w:rsid w:val="00EB0EDB"/>
    <w:rsid w:val="00EB15D0"/>
    <w:rsid w:val="00EB4ECC"/>
    <w:rsid w:val="00EB6EAD"/>
    <w:rsid w:val="00ED5D98"/>
    <w:rsid w:val="00ED7DC8"/>
    <w:rsid w:val="00EE4152"/>
    <w:rsid w:val="00F005BD"/>
    <w:rsid w:val="00F07035"/>
    <w:rsid w:val="00F0724F"/>
    <w:rsid w:val="00F160F7"/>
    <w:rsid w:val="00F179B9"/>
    <w:rsid w:val="00F26CE4"/>
    <w:rsid w:val="00F277AE"/>
    <w:rsid w:val="00F35358"/>
    <w:rsid w:val="00F373B9"/>
    <w:rsid w:val="00F4772C"/>
    <w:rsid w:val="00F62344"/>
    <w:rsid w:val="00F66708"/>
    <w:rsid w:val="00F67064"/>
    <w:rsid w:val="00F70DB3"/>
    <w:rsid w:val="00F75892"/>
    <w:rsid w:val="00F97D1E"/>
    <w:rsid w:val="00FA7481"/>
    <w:rsid w:val="00FB29D2"/>
    <w:rsid w:val="00FB499E"/>
    <w:rsid w:val="00FC1D80"/>
    <w:rsid w:val="00FC77CE"/>
    <w:rsid w:val="00FD4426"/>
    <w:rsid w:val="00FD468D"/>
    <w:rsid w:val="00FD47A0"/>
    <w:rsid w:val="00FD7652"/>
    <w:rsid w:val="00FE238E"/>
    <w:rsid w:val="00FF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C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0E58"/>
    <w:pPr>
      <w:ind w:left="720"/>
    </w:pPr>
  </w:style>
  <w:style w:type="paragraph" w:customStyle="1" w:styleId="CharChar1">
    <w:name w:val="Char Char1"/>
    <w:basedOn w:val="Normal"/>
    <w:uiPriority w:val="99"/>
    <w:rsid w:val="00964F9F"/>
    <w:pPr>
      <w:spacing w:after="0" w:line="240" w:lineRule="auto"/>
    </w:pPr>
    <w:rPr>
      <w:sz w:val="24"/>
      <w:szCs w:val="24"/>
      <w:lang w:eastAsia="pl-PL"/>
    </w:rPr>
  </w:style>
  <w:style w:type="paragraph" w:customStyle="1" w:styleId="khheader">
    <w:name w:val="kh_header"/>
    <w:basedOn w:val="Normal"/>
    <w:uiPriority w:val="99"/>
    <w:rsid w:val="00964F9F"/>
    <w:pPr>
      <w:spacing w:after="0" w:line="420" w:lineRule="atLeast"/>
      <w:jc w:val="center"/>
    </w:pPr>
    <w:rPr>
      <w:sz w:val="28"/>
      <w:szCs w:val="28"/>
      <w:lang w:eastAsia="pl-PL"/>
    </w:rPr>
  </w:style>
  <w:style w:type="paragraph" w:styleId="NormalWeb">
    <w:name w:val="Normal (Web)"/>
    <w:basedOn w:val="Normal"/>
    <w:uiPriority w:val="99"/>
    <w:rsid w:val="000C6560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locked/>
    <w:rsid w:val="000C6560"/>
    <w:rPr>
      <w:b/>
      <w:bCs/>
    </w:rPr>
  </w:style>
  <w:style w:type="character" w:customStyle="1" w:styleId="tabulatory">
    <w:name w:val="tabulatory"/>
    <w:basedOn w:val="DefaultParagraphFont"/>
    <w:uiPriority w:val="99"/>
    <w:rsid w:val="00D04796"/>
  </w:style>
  <w:style w:type="character" w:styleId="CommentReference">
    <w:name w:val="annotation reference"/>
    <w:basedOn w:val="DefaultParagraphFont"/>
    <w:uiPriority w:val="99"/>
    <w:semiHidden/>
    <w:rsid w:val="005D01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01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106AB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01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106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D01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06AB"/>
    <w:rPr>
      <w:rFonts w:ascii="Times New Roman" w:hAnsi="Times New Roman" w:cs="Times New Roman"/>
      <w:sz w:val="2"/>
      <w:szCs w:val="2"/>
      <w:lang w:eastAsia="en-US"/>
    </w:rPr>
  </w:style>
  <w:style w:type="character" w:styleId="Hyperlink">
    <w:name w:val="Hyperlink"/>
    <w:basedOn w:val="DefaultParagraphFont"/>
    <w:uiPriority w:val="99"/>
    <w:rsid w:val="00C646DD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A74D12"/>
    <w:pPr>
      <w:spacing w:after="120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A5ECE"/>
    <w:rPr>
      <w:lang w:eastAsia="en-US"/>
    </w:rPr>
  </w:style>
  <w:style w:type="paragraph" w:customStyle="1" w:styleId="CharChar11">
    <w:name w:val="Char Char11"/>
    <w:basedOn w:val="Normal"/>
    <w:uiPriority w:val="99"/>
    <w:rsid w:val="004B3B2A"/>
    <w:pPr>
      <w:spacing w:after="0" w:line="240" w:lineRule="auto"/>
    </w:pPr>
    <w:rPr>
      <w:sz w:val="24"/>
      <w:szCs w:val="24"/>
      <w:lang w:eastAsia="pl-PL"/>
    </w:rPr>
  </w:style>
  <w:style w:type="paragraph" w:customStyle="1" w:styleId="CharChar12">
    <w:name w:val="Char Char12"/>
    <w:basedOn w:val="Normal"/>
    <w:uiPriority w:val="99"/>
    <w:rsid w:val="00F97D1E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07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07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70</Words>
  <Characters>426</Characters>
  <Application>Microsoft Office Outlook</Application>
  <DocSecurity>0</DocSecurity>
  <Lines>0</Lines>
  <Paragraphs>0</Paragraphs>
  <ScaleCrop>false</ScaleCrop>
  <Company>UG Zagrodno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monika monika</dc:creator>
  <cp:keywords/>
  <dc:description/>
  <cp:lastModifiedBy>Fundusze</cp:lastModifiedBy>
  <cp:revision>6</cp:revision>
  <cp:lastPrinted>2015-06-18T12:58:00Z</cp:lastPrinted>
  <dcterms:created xsi:type="dcterms:W3CDTF">2016-12-22T12:26:00Z</dcterms:created>
  <dcterms:modified xsi:type="dcterms:W3CDTF">2016-12-22T12:31:00Z</dcterms:modified>
</cp:coreProperties>
</file>