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071" w:rsidRPr="008658A0" w:rsidRDefault="00BA0071" w:rsidP="00273E49">
      <w:pPr>
        <w:jc w:val="right"/>
        <w:rPr>
          <w:b/>
          <w:bCs/>
          <w:sz w:val="22"/>
          <w:szCs w:val="22"/>
          <w:lang w:val="pl-PL"/>
        </w:rPr>
      </w:pPr>
      <w:r w:rsidRPr="008658A0">
        <w:rPr>
          <w:b/>
          <w:bCs/>
          <w:sz w:val="22"/>
          <w:szCs w:val="22"/>
          <w:lang w:val="pl-PL"/>
        </w:rPr>
        <w:t>Załącznik  nr 7 do SIWZ</w:t>
      </w:r>
    </w:p>
    <w:p w:rsidR="00BA0071" w:rsidRPr="008658A0" w:rsidRDefault="00BA0071" w:rsidP="001D7742">
      <w:pPr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FZ.271.9</w:t>
      </w:r>
      <w:r w:rsidRPr="008658A0">
        <w:rPr>
          <w:b/>
          <w:bCs/>
          <w:sz w:val="22"/>
          <w:szCs w:val="22"/>
          <w:lang w:val="pl-PL"/>
        </w:rPr>
        <w:t>.2016</w:t>
      </w:r>
    </w:p>
    <w:p w:rsidR="00BA0071" w:rsidRPr="008658A0" w:rsidRDefault="00BA0071" w:rsidP="003C2205">
      <w:pPr>
        <w:jc w:val="center"/>
        <w:rPr>
          <w:b/>
          <w:bCs/>
          <w:sz w:val="22"/>
          <w:szCs w:val="22"/>
          <w:lang w:val="pl-PL"/>
        </w:rPr>
      </w:pPr>
    </w:p>
    <w:p w:rsidR="00BA0071" w:rsidRPr="008658A0" w:rsidRDefault="00BA0071" w:rsidP="003C2205">
      <w:pPr>
        <w:spacing w:line="360" w:lineRule="auto"/>
        <w:jc w:val="center"/>
        <w:rPr>
          <w:b/>
          <w:bCs/>
          <w:sz w:val="22"/>
          <w:szCs w:val="22"/>
          <w:lang w:val="pl-PL"/>
        </w:rPr>
      </w:pPr>
    </w:p>
    <w:p w:rsidR="00BA0071" w:rsidRDefault="00BA0071" w:rsidP="003C2205">
      <w:pPr>
        <w:pStyle w:val="Heading7"/>
        <w:rPr>
          <w:rFonts w:ascii="Calibri" w:hAnsi="Calibri" w:cs="Calibri"/>
          <w:sz w:val="22"/>
          <w:szCs w:val="22"/>
          <w:lang w:val="pl-PL"/>
        </w:rPr>
      </w:pPr>
      <w:r w:rsidRPr="008658A0">
        <w:rPr>
          <w:rFonts w:ascii="Calibri" w:hAnsi="Calibri" w:cs="Calibri"/>
          <w:sz w:val="22"/>
          <w:szCs w:val="22"/>
          <w:lang w:val="pl-PL"/>
        </w:rPr>
        <w:t>WYKAZ ROBÓT BUDOWLANYCH</w:t>
      </w:r>
    </w:p>
    <w:p w:rsidR="00BA0071" w:rsidRPr="003C2205" w:rsidRDefault="00BA0071" w:rsidP="003C2205">
      <w:pPr>
        <w:jc w:val="both"/>
        <w:rPr>
          <w:lang w:val="pl-PL"/>
        </w:rPr>
      </w:pPr>
    </w:p>
    <w:p w:rsidR="00BA0071" w:rsidRPr="008658A0" w:rsidRDefault="00BA0071" w:rsidP="003C2205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ab/>
        <w:t xml:space="preserve">Wykonawca musi wykazać, że wykonał min. 2 roboty budowlane </w:t>
      </w:r>
      <w:r w:rsidRPr="008658A0">
        <w:rPr>
          <w:sz w:val="22"/>
          <w:szCs w:val="22"/>
          <w:lang w:val="pl-PL"/>
        </w:rPr>
        <w:t>w zakresie budowy, przebudowy lu</w:t>
      </w:r>
      <w:r>
        <w:rPr>
          <w:sz w:val="22"/>
          <w:szCs w:val="22"/>
          <w:lang w:val="pl-PL"/>
        </w:rPr>
        <w:t>b remontu dróg o wartości min. 2</w:t>
      </w:r>
      <w:r w:rsidRPr="008658A0">
        <w:rPr>
          <w:sz w:val="22"/>
          <w:szCs w:val="22"/>
          <w:lang w:val="pl-PL"/>
        </w:rPr>
        <w:t>00.000,00 zł brutto wykonanych w okresie ostatnich 5 lat przed upływem terminu składania ofert, a jeżeli okres prowadzonej działalności jest krótszy w okresie prowadzenia działalności</w:t>
      </w:r>
    </w:p>
    <w:p w:rsidR="00BA0071" w:rsidRPr="008658A0" w:rsidRDefault="00BA0071" w:rsidP="00D14814">
      <w:pPr>
        <w:rPr>
          <w:sz w:val="22"/>
          <w:szCs w:val="22"/>
          <w:lang w:val="pl-PL"/>
        </w:rPr>
      </w:pPr>
    </w:p>
    <w:p w:rsidR="00BA0071" w:rsidRPr="00A131CE" w:rsidRDefault="00BA0071" w:rsidP="009C250A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pl-PL" w:eastAsia="pl-PL"/>
        </w:rPr>
      </w:pPr>
      <w:r w:rsidRPr="008658A0">
        <w:rPr>
          <w:b/>
          <w:bCs/>
          <w:sz w:val="22"/>
          <w:szCs w:val="22"/>
          <w:lang w:val="pl-PL"/>
        </w:rPr>
        <w:t xml:space="preserve">dot. zadania: </w:t>
      </w:r>
      <w:r w:rsidRPr="00A131CE">
        <w:rPr>
          <w:b/>
          <w:bCs/>
          <w:lang w:val="pl-PL"/>
        </w:rPr>
        <w:t xml:space="preserve">Modernizacja drogi </w:t>
      </w:r>
      <w:r w:rsidRPr="00A131CE">
        <w:rPr>
          <w:b/>
          <w:bCs/>
          <w:lang w:val="pl-PL" w:eastAsia="pl-PL"/>
        </w:rPr>
        <w:t>w miejscowości Uniejowice, dz. nr 502</w:t>
      </w:r>
    </w:p>
    <w:p w:rsidR="00BA0071" w:rsidRPr="008658A0" w:rsidRDefault="00BA0071" w:rsidP="007278D9">
      <w:pPr>
        <w:rPr>
          <w:sz w:val="22"/>
          <w:szCs w:val="22"/>
          <w:lang w:val="pl-PL"/>
        </w:rPr>
      </w:pPr>
    </w:p>
    <w:p w:rsidR="00BA0071" w:rsidRPr="008658A0" w:rsidRDefault="00BA0071" w:rsidP="007278D9">
      <w:pPr>
        <w:rPr>
          <w:sz w:val="22"/>
          <w:szCs w:val="22"/>
          <w:lang w:val="pl-PL"/>
        </w:rPr>
      </w:pPr>
    </w:p>
    <w:tbl>
      <w:tblPr>
        <w:tblW w:w="10620" w:type="dxa"/>
        <w:tblInd w:w="-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0"/>
        <w:gridCol w:w="3130"/>
        <w:gridCol w:w="3646"/>
        <w:gridCol w:w="1754"/>
        <w:gridCol w:w="1660"/>
      </w:tblGrid>
      <w:tr w:rsidR="00BA0071" w:rsidRPr="00A131CE">
        <w:tc>
          <w:tcPr>
            <w:tcW w:w="430" w:type="dxa"/>
            <w:vAlign w:val="center"/>
          </w:tcPr>
          <w:p w:rsidR="00BA0071" w:rsidRPr="008658A0" w:rsidRDefault="00BA0071" w:rsidP="00A1125C">
            <w:pPr>
              <w:snapToGrid w:val="0"/>
              <w:jc w:val="center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center"/>
              <w:rPr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 xml:space="preserve">Lp. </w:t>
            </w:r>
          </w:p>
          <w:p w:rsidR="00BA0071" w:rsidRPr="008658A0" w:rsidRDefault="00BA0071" w:rsidP="00A1125C">
            <w:pPr>
              <w:jc w:val="center"/>
              <w:rPr>
                <w:lang w:val="pl-PL"/>
              </w:rPr>
            </w:pPr>
          </w:p>
        </w:tc>
        <w:tc>
          <w:tcPr>
            <w:tcW w:w="3130" w:type="dxa"/>
            <w:vAlign w:val="center"/>
          </w:tcPr>
          <w:p w:rsidR="00BA0071" w:rsidRPr="008658A0" w:rsidRDefault="00BA0071" w:rsidP="00A1125C">
            <w:pPr>
              <w:jc w:val="center"/>
              <w:rPr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>Nazwa i adres podmiotu, instytucji, dla której realizowano zamówienie</w:t>
            </w:r>
          </w:p>
        </w:tc>
        <w:tc>
          <w:tcPr>
            <w:tcW w:w="3646" w:type="dxa"/>
            <w:vAlign w:val="center"/>
          </w:tcPr>
          <w:p w:rsidR="00BA0071" w:rsidRPr="008658A0" w:rsidRDefault="00BA0071" w:rsidP="00A1125C">
            <w:pPr>
              <w:jc w:val="center"/>
              <w:rPr>
                <w:b/>
                <w:bCs/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>Przedmiot zamówienia</w:t>
            </w:r>
          </w:p>
          <w:p w:rsidR="00BA0071" w:rsidRPr="008658A0" w:rsidRDefault="00BA0071" w:rsidP="008658A0">
            <w:pPr>
              <w:ind w:left="151" w:hanging="151"/>
              <w:jc w:val="center"/>
              <w:rPr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>(zakres rzeczowy)</w:t>
            </w:r>
          </w:p>
        </w:tc>
        <w:tc>
          <w:tcPr>
            <w:tcW w:w="1754" w:type="dxa"/>
            <w:vAlign w:val="center"/>
          </w:tcPr>
          <w:p w:rsidR="00BA0071" w:rsidRPr="008658A0" w:rsidRDefault="00BA0071" w:rsidP="00A1125C">
            <w:pPr>
              <w:jc w:val="center"/>
              <w:rPr>
                <w:b/>
                <w:bCs/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>Data wykonania</w:t>
            </w:r>
          </w:p>
          <w:p w:rsidR="00BA0071" w:rsidRPr="008658A0" w:rsidRDefault="00BA0071" w:rsidP="00A1125C">
            <w:pPr>
              <w:jc w:val="center"/>
              <w:rPr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>Okres od-do</w:t>
            </w:r>
          </w:p>
        </w:tc>
        <w:tc>
          <w:tcPr>
            <w:tcW w:w="1660" w:type="dxa"/>
            <w:vAlign w:val="center"/>
          </w:tcPr>
          <w:p w:rsidR="00BA0071" w:rsidRPr="008658A0" w:rsidRDefault="00BA0071" w:rsidP="00A1125C">
            <w:pPr>
              <w:pStyle w:val="Tekstpodstawowy21"/>
              <w:rPr>
                <w:b/>
                <w:bCs/>
                <w:lang w:val="pl-PL"/>
              </w:rPr>
            </w:pPr>
            <w:r w:rsidRPr="008658A0">
              <w:rPr>
                <w:b/>
                <w:bCs/>
                <w:lang w:val="pl-PL"/>
              </w:rPr>
              <w:t>Wartość robót</w:t>
            </w:r>
          </w:p>
          <w:p w:rsidR="00BA0071" w:rsidRPr="008658A0" w:rsidRDefault="00BA0071" w:rsidP="00A1125C">
            <w:pPr>
              <w:jc w:val="center"/>
              <w:rPr>
                <w:b/>
                <w:bCs/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 xml:space="preserve"> Brutto</w:t>
            </w:r>
          </w:p>
          <w:p w:rsidR="00BA0071" w:rsidRPr="008658A0" w:rsidRDefault="00BA0071" w:rsidP="00A1125C">
            <w:pPr>
              <w:jc w:val="center"/>
              <w:rPr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 xml:space="preserve"> w zł.</w:t>
            </w:r>
          </w:p>
        </w:tc>
      </w:tr>
      <w:tr w:rsidR="00BA0071" w:rsidRPr="008658A0">
        <w:trPr>
          <w:trHeight w:val="897"/>
        </w:trPr>
        <w:tc>
          <w:tcPr>
            <w:tcW w:w="430" w:type="dxa"/>
            <w:vAlign w:val="center"/>
          </w:tcPr>
          <w:p w:rsidR="00BA0071" w:rsidRPr="008658A0" w:rsidRDefault="00BA0071" w:rsidP="00A1125C">
            <w:pPr>
              <w:pStyle w:val="Tekstpodstawowy21"/>
            </w:pPr>
            <w:r w:rsidRPr="008658A0">
              <w:rPr>
                <w:lang w:val="pl-PL"/>
              </w:rPr>
              <w:t>1.</w:t>
            </w:r>
          </w:p>
        </w:tc>
        <w:tc>
          <w:tcPr>
            <w:tcW w:w="3130" w:type="dxa"/>
          </w:tcPr>
          <w:p w:rsidR="00BA0071" w:rsidRPr="008658A0" w:rsidRDefault="00BA0071" w:rsidP="00A1125C">
            <w:pPr>
              <w:snapToGrid w:val="0"/>
              <w:jc w:val="both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both"/>
            </w:pPr>
          </w:p>
          <w:p w:rsidR="00BA0071" w:rsidRPr="008658A0" w:rsidRDefault="00BA0071" w:rsidP="00A1125C">
            <w:pPr>
              <w:jc w:val="both"/>
            </w:pPr>
          </w:p>
          <w:p w:rsidR="00BA0071" w:rsidRPr="008658A0" w:rsidRDefault="00BA0071" w:rsidP="00A1125C">
            <w:pPr>
              <w:jc w:val="both"/>
            </w:pPr>
          </w:p>
        </w:tc>
        <w:tc>
          <w:tcPr>
            <w:tcW w:w="3646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  <w:tc>
          <w:tcPr>
            <w:tcW w:w="1754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  <w:tc>
          <w:tcPr>
            <w:tcW w:w="1660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</w:tr>
      <w:tr w:rsidR="00BA0071" w:rsidRPr="008658A0">
        <w:trPr>
          <w:trHeight w:val="765"/>
        </w:trPr>
        <w:tc>
          <w:tcPr>
            <w:tcW w:w="430" w:type="dxa"/>
            <w:vAlign w:val="center"/>
          </w:tcPr>
          <w:p w:rsidR="00BA0071" w:rsidRPr="008658A0" w:rsidRDefault="00BA0071" w:rsidP="00A1125C">
            <w:pPr>
              <w:snapToGrid w:val="0"/>
              <w:jc w:val="center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center"/>
            </w:pPr>
            <w:r w:rsidRPr="008658A0">
              <w:rPr>
                <w:sz w:val="22"/>
                <w:szCs w:val="22"/>
                <w:lang w:val="pl-PL"/>
              </w:rPr>
              <w:t>2.</w:t>
            </w:r>
          </w:p>
          <w:p w:rsidR="00BA0071" w:rsidRPr="008658A0" w:rsidRDefault="00BA0071" w:rsidP="00A1125C">
            <w:pPr>
              <w:jc w:val="center"/>
            </w:pPr>
          </w:p>
        </w:tc>
        <w:tc>
          <w:tcPr>
            <w:tcW w:w="3130" w:type="dxa"/>
          </w:tcPr>
          <w:p w:rsidR="00BA0071" w:rsidRPr="008658A0" w:rsidRDefault="00BA0071" w:rsidP="00A1125C">
            <w:pPr>
              <w:snapToGrid w:val="0"/>
              <w:jc w:val="both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both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both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both"/>
            </w:pPr>
          </w:p>
        </w:tc>
        <w:tc>
          <w:tcPr>
            <w:tcW w:w="3646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  <w:tc>
          <w:tcPr>
            <w:tcW w:w="1754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  <w:tc>
          <w:tcPr>
            <w:tcW w:w="1660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</w:tr>
      <w:tr w:rsidR="00BA0071" w:rsidRPr="008658A0">
        <w:trPr>
          <w:trHeight w:val="765"/>
        </w:trPr>
        <w:tc>
          <w:tcPr>
            <w:tcW w:w="430" w:type="dxa"/>
            <w:vAlign w:val="center"/>
          </w:tcPr>
          <w:p w:rsidR="00BA0071" w:rsidRPr="008658A0" w:rsidRDefault="00BA0071" w:rsidP="00A1125C">
            <w:pPr>
              <w:snapToGrid w:val="0"/>
              <w:jc w:val="center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center"/>
            </w:pPr>
            <w:r w:rsidRPr="008658A0">
              <w:rPr>
                <w:sz w:val="22"/>
                <w:szCs w:val="22"/>
                <w:lang w:val="pl-PL"/>
              </w:rPr>
              <w:t>3.</w:t>
            </w:r>
          </w:p>
          <w:p w:rsidR="00BA0071" w:rsidRPr="008658A0" w:rsidRDefault="00BA0071" w:rsidP="00A1125C">
            <w:pPr>
              <w:jc w:val="center"/>
            </w:pPr>
          </w:p>
        </w:tc>
        <w:tc>
          <w:tcPr>
            <w:tcW w:w="3130" w:type="dxa"/>
          </w:tcPr>
          <w:p w:rsidR="00BA0071" w:rsidRPr="008658A0" w:rsidRDefault="00BA0071" w:rsidP="00A1125C">
            <w:pPr>
              <w:snapToGrid w:val="0"/>
              <w:jc w:val="both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snapToGrid w:val="0"/>
              <w:jc w:val="both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both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both"/>
            </w:pPr>
          </w:p>
        </w:tc>
        <w:tc>
          <w:tcPr>
            <w:tcW w:w="3646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  <w:tc>
          <w:tcPr>
            <w:tcW w:w="1754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  <w:tc>
          <w:tcPr>
            <w:tcW w:w="1660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</w:tr>
      <w:tr w:rsidR="00BA0071" w:rsidRPr="008658A0">
        <w:trPr>
          <w:trHeight w:val="765"/>
        </w:trPr>
        <w:tc>
          <w:tcPr>
            <w:tcW w:w="430" w:type="dxa"/>
            <w:vAlign w:val="center"/>
          </w:tcPr>
          <w:p w:rsidR="00BA0071" w:rsidRPr="008658A0" w:rsidRDefault="00BA0071" w:rsidP="00A1125C">
            <w:pPr>
              <w:snapToGrid w:val="0"/>
              <w:jc w:val="center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center"/>
            </w:pPr>
            <w:r w:rsidRPr="008658A0">
              <w:rPr>
                <w:sz w:val="22"/>
                <w:szCs w:val="22"/>
                <w:lang w:val="pl-PL"/>
              </w:rPr>
              <w:t>4.</w:t>
            </w:r>
          </w:p>
          <w:p w:rsidR="00BA0071" w:rsidRPr="008658A0" w:rsidRDefault="00BA0071" w:rsidP="00A1125C">
            <w:pPr>
              <w:jc w:val="center"/>
            </w:pPr>
          </w:p>
        </w:tc>
        <w:tc>
          <w:tcPr>
            <w:tcW w:w="3130" w:type="dxa"/>
          </w:tcPr>
          <w:p w:rsidR="00BA0071" w:rsidRPr="008658A0" w:rsidRDefault="00BA0071" w:rsidP="00A1125C">
            <w:pPr>
              <w:snapToGrid w:val="0"/>
              <w:jc w:val="both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both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both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both"/>
            </w:pPr>
          </w:p>
        </w:tc>
        <w:tc>
          <w:tcPr>
            <w:tcW w:w="3646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  <w:tc>
          <w:tcPr>
            <w:tcW w:w="1754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  <w:tc>
          <w:tcPr>
            <w:tcW w:w="1660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</w:tr>
      <w:tr w:rsidR="00BA0071" w:rsidRPr="008658A0">
        <w:trPr>
          <w:trHeight w:val="765"/>
        </w:trPr>
        <w:tc>
          <w:tcPr>
            <w:tcW w:w="430" w:type="dxa"/>
            <w:vAlign w:val="center"/>
          </w:tcPr>
          <w:p w:rsidR="00BA0071" w:rsidRPr="008658A0" w:rsidRDefault="00BA0071" w:rsidP="00A1125C">
            <w:pPr>
              <w:snapToGrid w:val="0"/>
              <w:jc w:val="center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center"/>
            </w:pPr>
            <w:r w:rsidRPr="008658A0">
              <w:rPr>
                <w:sz w:val="22"/>
                <w:szCs w:val="22"/>
                <w:lang w:val="pl-PL"/>
              </w:rPr>
              <w:t>5.</w:t>
            </w:r>
          </w:p>
          <w:p w:rsidR="00BA0071" w:rsidRPr="008658A0" w:rsidRDefault="00BA0071" w:rsidP="00A1125C">
            <w:pPr>
              <w:jc w:val="center"/>
            </w:pPr>
          </w:p>
        </w:tc>
        <w:tc>
          <w:tcPr>
            <w:tcW w:w="3130" w:type="dxa"/>
          </w:tcPr>
          <w:p w:rsidR="00BA0071" w:rsidRPr="008658A0" w:rsidRDefault="00BA0071" w:rsidP="00A1125C">
            <w:pPr>
              <w:snapToGrid w:val="0"/>
              <w:jc w:val="both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both"/>
              <w:rPr>
                <w:b/>
                <w:bCs/>
                <w:lang w:val="pl-PL"/>
              </w:rPr>
            </w:pPr>
          </w:p>
          <w:p w:rsidR="00BA0071" w:rsidRPr="008658A0" w:rsidRDefault="00BA0071" w:rsidP="00A1125C">
            <w:pPr>
              <w:jc w:val="both"/>
            </w:pPr>
          </w:p>
          <w:p w:rsidR="00BA0071" w:rsidRPr="008658A0" w:rsidRDefault="00BA0071" w:rsidP="00A1125C">
            <w:pPr>
              <w:jc w:val="both"/>
            </w:pPr>
          </w:p>
        </w:tc>
        <w:tc>
          <w:tcPr>
            <w:tcW w:w="3646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  <w:tc>
          <w:tcPr>
            <w:tcW w:w="1754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  <w:tc>
          <w:tcPr>
            <w:tcW w:w="1660" w:type="dxa"/>
          </w:tcPr>
          <w:p w:rsidR="00BA0071" w:rsidRPr="008658A0" w:rsidRDefault="00BA0071" w:rsidP="00A1125C">
            <w:pPr>
              <w:snapToGrid w:val="0"/>
              <w:jc w:val="both"/>
            </w:pPr>
          </w:p>
        </w:tc>
      </w:tr>
    </w:tbl>
    <w:p w:rsidR="00BA0071" w:rsidRPr="008658A0" w:rsidRDefault="00BA0071" w:rsidP="007278D9">
      <w:pPr>
        <w:jc w:val="both"/>
        <w:rPr>
          <w:sz w:val="22"/>
          <w:szCs w:val="22"/>
          <w:lang w:val="pl-PL"/>
        </w:rPr>
      </w:pPr>
    </w:p>
    <w:p w:rsidR="00BA0071" w:rsidRPr="008658A0" w:rsidRDefault="00BA0071" w:rsidP="007278D9">
      <w:pPr>
        <w:jc w:val="both"/>
        <w:rPr>
          <w:sz w:val="22"/>
          <w:szCs w:val="22"/>
          <w:lang w:val="pl-PL"/>
        </w:rPr>
      </w:pPr>
    </w:p>
    <w:p w:rsidR="00BA0071" w:rsidRPr="008658A0" w:rsidRDefault="00BA0071" w:rsidP="001851D9">
      <w:pPr>
        <w:rPr>
          <w:sz w:val="22"/>
          <w:szCs w:val="22"/>
          <w:lang w:val="pl-PL"/>
        </w:rPr>
      </w:pPr>
    </w:p>
    <w:p w:rsidR="00BA0071" w:rsidRPr="008658A0" w:rsidRDefault="00BA0071" w:rsidP="00D67710">
      <w:pPr>
        <w:spacing w:after="120"/>
        <w:rPr>
          <w:sz w:val="22"/>
          <w:szCs w:val="22"/>
          <w:lang w:val="pl-PL"/>
        </w:rPr>
      </w:pPr>
      <w:r w:rsidRPr="008658A0">
        <w:rPr>
          <w:sz w:val="22"/>
          <w:szCs w:val="22"/>
        </w:rPr>
        <w:tab/>
      </w:r>
      <w:r w:rsidRPr="008658A0">
        <w:rPr>
          <w:sz w:val="22"/>
          <w:szCs w:val="22"/>
        </w:rPr>
        <w:tab/>
      </w:r>
      <w:r w:rsidRPr="008658A0">
        <w:rPr>
          <w:sz w:val="22"/>
          <w:szCs w:val="22"/>
        </w:rPr>
        <w:tab/>
      </w:r>
      <w:r w:rsidRPr="008658A0">
        <w:rPr>
          <w:sz w:val="22"/>
          <w:szCs w:val="22"/>
        </w:rPr>
        <w:tab/>
      </w:r>
      <w:r w:rsidRPr="008658A0">
        <w:rPr>
          <w:sz w:val="22"/>
          <w:szCs w:val="22"/>
        </w:rPr>
        <w:tab/>
      </w:r>
      <w:r w:rsidRPr="008658A0">
        <w:rPr>
          <w:sz w:val="22"/>
          <w:szCs w:val="22"/>
        </w:rPr>
        <w:tab/>
      </w:r>
      <w:r w:rsidRPr="008658A0">
        <w:rPr>
          <w:sz w:val="22"/>
          <w:szCs w:val="22"/>
        </w:rPr>
        <w:tab/>
      </w:r>
      <w:r w:rsidRPr="008658A0">
        <w:rPr>
          <w:sz w:val="22"/>
          <w:szCs w:val="22"/>
          <w:lang w:val="pl-PL"/>
        </w:rPr>
        <w:t>..................................................................</w:t>
      </w:r>
    </w:p>
    <w:p w:rsidR="00BA0071" w:rsidRPr="008658A0" w:rsidRDefault="00BA0071" w:rsidP="00D67710">
      <w:pPr>
        <w:tabs>
          <w:tab w:val="left" w:pos="5103"/>
        </w:tabs>
        <w:ind w:firstLine="4961"/>
        <w:rPr>
          <w:sz w:val="22"/>
          <w:szCs w:val="22"/>
          <w:lang w:val="pl-PL"/>
        </w:rPr>
      </w:pPr>
      <w:r w:rsidRPr="008658A0">
        <w:rPr>
          <w:sz w:val="22"/>
          <w:szCs w:val="22"/>
          <w:lang w:val="pl-PL"/>
        </w:rPr>
        <w:t>imię, nazwisko (pieczęć) i podpis osoby</w:t>
      </w:r>
    </w:p>
    <w:p w:rsidR="00BA0071" w:rsidRPr="008658A0" w:rsidRDefault="00BA0071" w:rsidP="00D67710">
      <w:pPr>
        <w:ind w:left="4961"/>
        <w:rPr>
          <w:sz w:val="22"/>
          <w:szCs w:val="22"/>
          <w:lang w:val="pl-PL"/>
        </w:rPr>
      </w:pPr>
      <w:r w:rsidRPr="008658A0">
        <w:rPr>
          <w:sz w:val="22"/>
          <w:szCs w:val="22"/>
          <w:lang w:val="pl-PL"/>
        </w:rPr>
        <w:t>upoważnionej do reprezentowania  Wykonawcy</w:t>
      </w:r>
    </w:p>
    <w:p w:rsidR="00BA0071" w:rsidRPr="008658A0" w:rsidRDefault="00BA0071" w:rsidP="00D67710">
      <w:pPr>
        <w:jc w:val="both"/>
        <w:rPr>
          <w:sz w:val="22"/>
          <w:szCs w:val="22"/>
          <w:lang w:val="pl-PL"/>
        </w:rPr>
      </w:pPr>
    </w:p>
    <w:p w:rsidR="00BA0071" w:rsidRPr="008658A0" w:rsidRDefault="00BA0071" w:rsidP="00D67710">
      <w:pPr>
        <w:jc w:val="both"/>
        <w:rPr>
          <w:sz w:val="22"/>
          <w:szCs w:val="22"/>
          <w:lang w:val="pl-PL"/>
        </w:rPr>
      </w:pPr>
    </w:p>
    <w:p w:rsidR="00BA0071" w:rsidRPr="008658A0" w:rsidRDefault="00BA0071" w:rsidP="00D67710">
      <w:pPr>
        <w:jc w:val="both"/>
        <w:rPr>
          <w:sz w:val="22"/>
          <w:szCs w:val="22"/>
          <w:lang w:val="pl-PL"/>
        </w:rPr>
      </w:pPr>
      <w:r w:rsidRPr="008658A0">
        <w:rPr>
          <w:sz w:val="22"/>
          <w:szCs w:val="22"/>
          <w:lang w:val="pl-PL"/>
        </w:rPr>
        <w:t xml:space="preserve">  ..............................................................</w:t>
      </w:r>
    </w:p>
    <w:p w:rsidR="00BA0071" w:rsidRPr="008658A0" w:rsidRDefault="00BA0071" w:rsidP="00D67710">
      <w:pPr>
        <w:jc w:val="both"/>
        <w:rPr>
          <w:sz w:val="22"/>
          <w:szCs w:val="22"/>
          <w:lang w:val="pl-PL"/>
        </w:rPr>
      </w:pPr>
      <w:r w:rsidRPr="008658A0">
        <w:rPr>
          <w:sz w:val="22"/>
          <w:szCs w:val="22"/>
          <w:lang w:val="pl-PL"/>
        </w:rPr>
        <w:t xml:space="preserve">                  Miejscowość  i  data</w:t>
      </w:r>
    </w:p>
    <w:p w:rsidR="00BA0071" w:rsidRPr="008658A0" w:rsidRDefault="00BA0071" w:rsidP="00D67710">
      <w:pPr>
        <w:jc w:val="both"/>
        <w:rPr>
          <w:sz w:val="22"/>
          <w:szCs w:val="22"/>
          <w:lang w:val="pl-PL"/>
        </w:rPr>
      </w:pPr>
    </w:p>
    <w:p w:rsidR="00BA0071" w:rsidRPr="00E76599" w:rsidRDefault="00BA0071" w:rsidP="00EF6454">
      <w:pPr>
        <w:rPr>
          <w:sz w:val="22"/>
          <w:szCs w:val="22"/>
          <w:lang w:val="pl-PL"/>
        </w:rPr>
      </w:pPr>
    </w:p>
    <w:sectPr w:rsidR="00BA0071" w:rsidRPr="00E76599" w:rsidSect="00AA5E10">
      <w:pgSz w:w="11906" w:h="16838"/>
      <w:pgMar w:top="1389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071" w:rsidRDefault="00BA0071" w:rsidP="007278D9">
      <w:r>
        <w:separator/>
      </w:r>
    </w:p>
  </w:endnote>
  <w:endnote w:type="continuationSeparator" w:id="0">
    <w:p w:rsidR="00BA0071" w:rsidRDefault="00BA0071" w:rsidP="00727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071" w:rsidRDefault="00BA0071" w:rsidP="007278D9">
      <w:r>
        <w:separator/>
      </w:r>
    </w:p>
  </w:footnote>
  <w:footnote w:type="continuationSeparator" w:id="0">
    <w:p w:rsidR="00BA0071" w:rsidRDefault="00BA0071" w:rsidP="007278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78D9"/>
    <w:rsid w:val="000C0069"/>
    <w:rsid w:val="001431BA"/>
    <w:rsid w:val="00147F00"/>
    <w:rsid w:val="001851D9"/>
    <w:rsid w:val="00196636"/>
    <w:rsid w:val="001D7742"/>
    <w:rsid w:val="001E3CCF"/>
    <w:rsid w:val="001E55AA"/>
    <w:rsid w:val="00273E49"/>
    <w:rsid w:val="00284C06"/>
    <w:rsid w:val="002953B9"/>
    <w:rsid w:val="003506D2"/>
    <w:rsid w:val="003A02F1"/>
    <w:rsid w:val="003C2205"/>
    <w:rsid w:val="004166AC"/>
    <w:rsid w:val="0049524A"/>
    <w:rsid w:val="00575963"/>
    <w:rsid w:val="005A2268"/>
    <w:rsid w:val="006218E8"/>
    <w:rsid w:val="00697F7C"/>
    <w:rsid w:val="007278D9"/>
    <w:rsid w:val="00770D06"/>
    <w:rsid w:val="00823D8D"/>
    <w:rsid w:val="00857EC1"/>
    <w:rsid w:val="008658A0"/>
    <w:rsid w:val="00871577"/>
    <w:rsid w:val="008C7114"/>
    <w:rsid w:val="008D3A9C"/>
    <w:rsid w:val="00916A4F"/>
    <w:rsid w:val="009C250A"/>
    <w:rsid w:val="009F6BB4"/>
    <w:rsid w:val="00A1125C"/>
    <w:rsid w:val="00A131CE"/>
    <w:rsid w:val="00A60541"/>
    <w:rsid w:val="00A7653F"/>
    <w:rsid w:val="00AA5E10"/>
    <w:rsid w:val="00AD5055"/>
    <w:rsid w:val="00AD60E5"/>
    <w:rsid w:val="00B16158"/>
    <w:rsid w:val="00B56189"/>
    <w:rsid w:val="00BA0071"/>
    <w:rsid w:val="00BB4C49"/>
    <w:rsid w:val="00C56BC5"/>
    <w:rsid w:val="00C770F1"/>
    <w:rsid w:val="00C91916"/>
    <w:rsid w:val="00CB517E"/>
    <w:rsid w:val="00CE392A"/>
    <w:rsid w:val="00D14814"/>
    <w:rsid w:val="00D21B06"/>
    <w:rsid w:val="00D65A68"/>
    <w:rsid w:val="00D67710"/>
    <w:rsid w:val="00E542C0"/>
    <w:rsid w:val="00E55388"/>
    <w:rsid w:val="00E76599"/>
    <w:rsid w:val="00EF6454"/>
    <w:rsid w:val="00F53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8D9"/>
    <w:pPr>
      <w:widowControl w:val="0"/>
      <w:suppressAutoHyphens/>
      <w:textAlignment w:val="baseline"/>
    </w:pPr>
    <w:rPr>
      <w:rFonts w:cs="Calibri"/>
      <w:color w:val="000000"/>
      <w:kern w:val="1"/>
      <w:sz w:val="24"/>
      <w:szCs w:val="24"/>
      <w:lang w:val="en-US" w:eastAsia="zh-CN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278D9"/>
    <w:pPr>
      <w:keepNext/>
      <w:tabs>
        <w:tab w:val="num" w:pos="1296"/>
      </w:tabs>
      <w:ind w:left="360"/>
      <w:jc w:val="center"/>
      <w:outlineLvl w:val="6"/>
    </w:pPr>
    <w:rPr>
      <w:rFonts w:ascii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uiPriority w:val="99"/>
    <w:locked/>
    <w:rsid w:val="007278D9"/>
    <w:rPr>
      <w:rFonts w:ascii="Garamond" w:hAnsi="Garamond" w:cs="Garamond"/>
      <w:b/>
      <w:bCs/>
      <w:color w:val="000000"/>
      <w:kern w:val="1"/>
      <w:sz w:val="20"/>
      <w:szCs w:val="20"/>
      <w:lang w:val="en-US" w:eastAsia="zh-CN"/>
    </w:rPr>
  </w:style>
  <w:style w:type="character" w:styleId="Hyperlink">
    <w:name w:val="Hyperlink"/>
    <w:basedOn w:val="DefaultParagraphFont"/>
    <w:uiPriority w:val="99"/>
    <w:rsid w:val="007278D9"/>
    <w:rPr>
      <w:color w:val="000080"/>
      <w:u w:val="single"/>
    </w:rPr>
  </w:style>
  <w:style w:type="paragraph" w:customStyle="1" w:styleId="Standard">
    <w:name w:val="Standard"/>
    <w:uiPriority w:val="99"/>
    <w:rsid w:val="007278D9"/>
    <w:pPr>
      <w:widowControl w:val="0"/>
      <w:suppressAutoHyphens/>
      <w:textAlignment w:val="baseline"/>
    </w:pPr>
    <w:rPr>
      <w:rFonts w:cs="Calibri"/>
      <w:color w:val="000000"/>
      <w:kern w:val="1"/>
      <w:sz w:val="24"/>
      <w:szCs w:val="24"/>
      <w:lang w:val="en-US" w:eastAsia="zh-CN"/>
    </w:rPr>
  </w:style>
  <w:style w:type="paragraph" w:styleId="Header">
    <w:name w:val="header"/>
    <w:basedOn w:val="Normal"/>
    <w:link w:val="HeaderChar"/>
    <w:uiPriority w:val="99"/>
    <w:rsid w:val="007278D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278D9"/>
    <w:rPr>
      <w:rFonts w:ascii="Calibri" w:hAnsi="Calibri" w:cs="Calibri"/>
      <w:color w:val="000000"/>
      <w:kern w:val="1"/>
      <w:sz w:val="24"/>
      <w:szCs w:val="24"/>
      <w:lang w:val="en-US" w:eastAsia="zh-CN"/>
    </w:rPr>
  </w:style>
  <w:style w:type="paragraph" w:customStyle="1" w:styleId="Tekstpodstawowy21">
    <w:name w:val="Tekst podstawowy 21"/>
    <w:basedOn w:val="Normal"/>
    <w:uiPriority w:val="99"/>
    <w:rsid w:val="007278D9"/>
    <w:pPr>
      <w:jc w:val="center"/>
    </w:pPr>
    <w:rPr>
      <w:sz w:val="22"/>
      <w:szCs w:val="22"/>
    </w:rPr>
  </w:style>
  <w:style w:type="paragraph" w:styleId="Footer">
    <w:name w:val="footer"/>
    <w:basedOn w:val="Normal"/>
    <w:link w:val="FooterChar"/>
    <w:uiPriority w:val="99"/>
    <w:rsid w:val="007278D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278D9"/>
    <w:rPr>
      <w:rFonts w:ascii="Calibri" w:hAnsi="Calibri" w:cs="Calibri"/>
      <w:color w:val="000000"/>
      <w:kern w:val="1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135</Words>
  <Characters>816</Characters>
  <Application>Microsoft Office Outlook</Application>
  <DocSecurity>0</DocSecurity>
  <Lines>0</Lines>
  <Paragraphs>0</Paragraphs>
  <ScaleCrop>false</ScaleCrop>
  <Company>UG ZAGRODNO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7  do SIWZ</dc:title>
  <dc:subject/>
  <dc:creator>Laptop</dc:creator>
  <cp:keywords/>
  <dc:description/>
  <cp:lastModifiedBy>Fundusze</cp:lastModifiedBy>
  <cp:revision>3</cp:revision>
  <dcterms:created xsi:type="dcterms:W3CDTF">2016-09-12T06:20:00Z</dcterms:created>
  <dcterms:modified xsi:type="dcterms:W3CDTF">2016-09-12T08:50:00Z</dcterms:modified>
</cp:coreProperties>
</file>