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BA" w:rsidRPr="00132F17" w:rsidRDefault="009F65BA" w:rsidP="0037213B">
      <w:pPr>
        <w:spacing w:after="0" w:line="240" w:lineRule="auto"/>
      </w:pPr>
      <w:r>
        <w:t xml:space="preserve">Gmina Zagrodno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32F17">
        <w:t>Zagrodno, dnia 21 maja 2015 r.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t>FZ.271.3.2015</w:t>
      </w:r>
    </w:p>
    <w:p w:rsidR="009F65BA" w:rsidRPr="00132F17" w:rsidRDefault="009F65BA" w:rsidP="00965FE6">
      <w:pPr>
        <w:pStyle w:val="ListParagraph"/>
        <w:spacing w:after="0" w:line="240" w:lineRule="auto"/>
        <w:ind w:left="5664"/>
        <w:rPr>
          <w:b/>
          <w:bCs/>
        </w:rPr>
      </w:pPr>
      <w:r w:rsidRPr="00132F17">
        <w:rPr>
          <w:b/>
          <w:bCs/>
        </w:rPr>
        <w:t xml:space="preserve">Wykonawcy ubiegający się </w:t>
      </w:r>
    </w:p>
    <w:p w:rsidR="009F65BA" w:rsidRPr="00132F17" w:rsidRDefault="009F65BA" w:rsidP="00965FE6">
      <w:pPr>
        <w:pStyle w:val="ListParagraph"/>
        <w:spacing w:after="0" w:line="240" w:lineRule="auto"/>
        <w:ind w:left="5664"/>
        <w:rPr>
          <w:b/>
          <w:bCs/>
        </w:rPr>
      </w:pPr>
      <w:r w:rsidRPr="00132F17">
        <w:rPr>
          <w:b/>
          <w:bCs/>
        </w:rPr>
        <w:t>o udzielenie zamówienia</w:t>
      </w:r>
    </w:p>
    <w:p w:rsidR="009F65BA" w:rsidRPr="006879EB" w:rsidRDefault="009F65BA" w:rsidP="006879EB">
      <w:pPr>
        <w:spacing w:after="0" w:line="240" w:lineRule="auto"/>
        <w:ind w:left="5664"/>
        <w:jc w:val="both"/>
        <w:rPr>
          <w:b/>
          <w:bCs/>
        </w:rPr>
      </w:pPr>
      <w:r w:rsidRPr="00132F17">
        <w:t>=====================</w:t>
      </w:r>
      <w:r>
        <w:t>===</w:t>
      </w:r>
    </w:p>
    <w:p w:rsidR="009F65BA" w:rsidRPr="00132F17" w:rsidRDefault="009F65BA" w:rsidP="00C37428">
      <w:pPr>
        <w:pStyle w:val="khheader"/>
        <w:spacing w:line="240" w:lineRule="auto"/>
        <w:jc w:val="both"/>
        <w:rPr>
          <w:b/>
          <w:bCs/>
          <w:sz w:val="22"/>
          <w:szCs w:val="22"/>
        </w:rPr>
      </w:pPr>
    </w:p>
    <w:p w:rsidR="009F65BA" w:rsidRPr="00DA2412" w:rsidRDefault="009F65BA" w:rsidP="00C37428">
      <w:pPr>
        <w:pStyle w:val="khheader"/>
        <w:spacing w:line="240" w:lineRule="auto"/>
        <w:jc w:val="both"/>
        <w:rPr>
          <w:b/>
          <w:bCs/>
          <w:sz w:val="18"/>
          <w:szCs w:val="18"/>
        </w:rPr>
      </w:pPr>
      <w:r w:rsidRPr="00DA2412">
        <w:rPr>
          <w:b/>
          <w:bCs/>
          <w:sz w:val="18"/>
          <w:szCs w:val="18"/>
        </w:rPr>
        <w:t>Dotyczy: Budowa Punktu Selektywnej Zbiórki Odpadów Komunalnych w Zagrodnie</w:t>
      </w:r>
      <w:r w:rsidRPr="00DA2412">
        <w:rPr>
          <w:sz w:val="18"/>
          <w:szCs w:val="18"/>
        </w:rPr>
        <w:t xml:space="preserve">, </w:t>
      </w:r>
      <w:r w:rsidRPr="00DA2412">
        <w:rPr>
          <w:b/>
          <w:bCs/>
          <w:sz w:val="18"/>
          <w:szCs w:val="18"/>
        </w:rPr>
        <w:t>Numer ogłoszenia: 97248 - 2015; data zamieszczenia: 28.04.2015</w:t>
      </w:r>
      <w:r w:rsidRPr="00DA2412">
        <w:rPr>
          <w:sz w:val="18"/>
          <w:szCs w:val="18"/>
        </w:rPr>
        <w:t>, OGŁOSZENIE O ZAMÓWIENIU - roboty budowlane</w:t>
      </w:r>
    </w:p>
    <w:p w:rsidR="009F65BA" w:rsidRPr="00132F17" w:rsidRDefault="009F65BA" w:rsidP="00C37428">
      <w:pPr>
        <w:spacing w:after="0" w:line="240" w:lineRule="auto"/>
      </w:pPr>
    </w:p>
    <w:p w:rsidR="009F65BA" w:rsidRPr="00132F17" w:rsidRDefault="009F65BA" w:rsidP="00C37428">
      <w:pPr>
        <w:spacing w:after="0" w:line="240" w:lineRule="auto"/>
        <w:jc w:val="center"/>
        <w:rPr>
          <w:b/>
          <w:bCs/>
        </w:rPr>
      </w:pPr>
      <w:r w:rsidRPr="00132F17">
        <w:rPr>
          <w:b/>
          <w:bCs/>
        </w:rPr>
        <w:t>INFORMACJA O WYBORZE NAJKORZYSTNIEJSZEJ OFERTY</w:t>
      </w:r>
    </w:p>
    <w:p w:rsidR="009F65BA" w:rsidRPr="00132F17" w:rsidRDefault="009F65BA" w:rsidP="00C37428">
      <w:pPr>
        <w:spacing w:after="0" w:line="240" w:lineRule="auto"/>
        <w:jc w:val="center"/>
        <w:rPr>
          <w:b/>
          <w:bCs/>
        </w:rPr>
      </w:pPr>
    </w:p>
    <w:p w:rsidR="009F65BA" w:rsidRPr="00132F17" w:rsidRDefault="009F65BA" w:rsidP="00C37428">
      <w:pPr>
        <w:spacing w:after="0" w:line="240" w:lineRule="auto"/>
        <w:ind w:firstLine="708"/>
        <w:jc w:val="both"/>
      </w:pPr>
      <w:r w:rsidRPr="00132F17">
        <w:t>Działając na podstawie art. 92 ust. 1 Prawa zamówień publicznych z dnia 29 stycznia 2004 r. Prawo zamówień publicznych (Dz.U. z 2013, poz. 907 z późn. zm.) Gmina Zagrodno informuje, że w wyniku postępowania w trybie przetargu nieograniczonego na zadanie „</w:t>
      </w:r>
      <w:r w:rsidRPr="00132F17">
        <w:rPr>
          <w:b/>
          <w:bCs/>
        </w:rPr>
        <w:t>Budowa Punktu Selektywnej Zbiórki Odpadów Komunalnych w Zagrodnie” została wybrana</w:t>
      </w:r>
      <w:r w:rsidRPr="00132F17">
        <w:t xml:space="preserve"> oferta złożona przez:</w:t>
      </w:r>
    </w:p>
    <w:p w:rsidR="009F65BA" w:rsidRPr="00132F17" w:rsidRDefault="009F65BA" w:rsidP="00C37428">
      <w:pPr>
        <w:spacing w:after="0" w:line="240" w:lineRule="auto"/>
        <w:ind w:firstLine="708"/>
        <w:jc w:val="both"/>
      </w:pPr>
    </w:p>
    <w:p w:rsidR="009F65BA" w:rsidRPr="00132F17" w:rsidRDefault="009F65BA" w:rsidP="00C37428">
      <w:pPr>
        <w:pStyle w:val="ListParagraph"/>
        <w:spacing w:after="0" w:line="240" w:lineRule="auto"/>
        <w:ind w:left="0"/>
        <w:rPr>
          <w:b/>
          <w:bCs/>
        </w:rPr>
      </w:pPr>
      <w:r>
        <w:rPr>
          <w:b/>
          <w:bCs/>
        </w:rPr>
        <w:t xml:space="preserve">Oferta nr </w:t>
      </w:r>
      <w:r w:rsidRPr="00132F17">
        <w:rPr>
          <w:b/>
          <w:bCs/>
        </w:rPr>
        <w:t>2. Przedsiębiorstwo Budowlane rej</w:t>
      </w:r>
      <w:r>
        <w:rPr>
          <w:b/>
          <w:bCs/>
        </w:rPr>
        <w:t>j</w:t>
      </w:r>
      <w:r w:rsidRPr="00132F17">
        <w:rPr>
          <w:b/>
          <w:bCs/>
        </w:rPr>
        <w:t>s Ryszard Grzegorz Laskowski</w:t>
      </w:r>
    </w:p>
    <w:p w:rsidR="009F65BA" w:rsidRPr="00132F17" w:rsidRDefault="009F65BA" w:rsidP="00C37428">
      <w:pPr>
        <w:pStyle w:val="ListParagraph"/>
        <w:spacing w:after="0" w:line="240" w:lineRule="auto"/>
        <w:ind w:left="0"/>
        <w:rPr>
          <w:b/>
          <w:bCs/>
        </w:rPr>
      </w:pPr>
      <w:r w:rsidRPr="00132F17">
        <w:rPr>
          <w:b/>
          <w:bCs/>
        </w:rPr>
        <w:t>Wilków 92</w:t>
      </w:r>
    </w:p>
    <w:p w:rsidR="009F65BA" w:rsidRPr="00132F17" w:rsidRDefault="009F65BA" w:rsidP="00C37428">
      <w:pPr>
        <w:pStyle w:val="ListParagraph"/>
        <w:spacing w:after="0" w:line="240" w:lineRule="auto"/>
        <w:ind w:left="0"/>
        <w:rPr>
          <w:b/>
          <w:bCs/>
        </w:rPr>
      </w:pPr>
      <w:r w:rsidRPr="00132F17">
        <w:rPr>
          <w:b/>
          <w:bCs/>
        </w:rPr>
        <w:t>59-500 Złotoryja</w:t>
      </w:r>
    </w:p>
    <w:p w:rsidR="009F65BA" w:rsidRPr="00132F17" w:rsidRDefault="009F65BA" w:rsidP="00C37428">
      <w:pPr>
        <w:pStyle w:val="ListParagraph"/>
        <w:spacing w:after="0" w:line="240" w:lineRule="auto"/>
        <w:ind w:left="0"/>
        <w:rPr>
          <w:b/>
          <w:bCs/>
        </w:rPr>
      </w:pPr>
      <w:r w:rsidRPr="00132F17">
        <w:rPr>
          <w:b/>
          <w:bCs/>
        </w:rPr>
        <w:t xml:space="preserve">Cena brutto: 539 376,83 zł. </w:t>
      </w:r>
    </w:p>
    <w:p w:rsidR="009F65BA" w:rsidRPr="00132F17" w:rsidRDefault="009F65BA" w:rsidP="00C37428">
      <w:pPr>
        <w:pStyle w:val="ListParagraph"/>
        <w:spacing w:after="0" w:line="240" w:lineRule="auto"/>
        <w:ind w:left="0"/>
        <w:rPr>
          <w:b/>
          <w:bCs/>
        </w:rPr>
      </w:pPr>
      <w:r w:rsidRPr="00132F17">
        <w:rPr>
          <w:b/>
          <w:bCs/>
        </w:rPr>
        <w:t>okres gwarancji: 60 miesięcy.</w:t>
      </w:r>
    </w:p>
    <w:p w:rsidR="009F65BA" w:rsidRPr="00132F17" w:rsidRDefault="009F65BA" w:rsidP="00C37428">
      <w:pPr>
        <w:pStyle w:val="ListParagraph"/>
        <w:spacing w:after="0" w:line="240" w:lineRule="auto"/>
        <w:ind w:left="0"/>
        <w:rPr>
          <w:b/>
          <w:bCs/>
        </w:rPr>
      </w:pPr>
      <w:r w:rsidRPr="00132F17">
        <w:rPr>
          <w:b/>
          <w:bCs/>
        </w:rPr>
        <w:t xml:space="preserve">C1= 539 376,83 / 539 376,83 x 0,95 x 100 = </w:t>
      </w:r>
      <w:r>
        <w:rPr>
          <w:b/>
          <w:bCs/>
        </w:rPr>
        <w:t>95</w:t>
      </w:r>
    </w:p>
    <w:p w:rsidR="009F65BA" w:rsidRPr="00132F17" w:rsidRDefault="009F65BA" w:rsidP="00C37428">
      <w:pPr>
        <w:spacing w:after="0" w:line="240" w:lineRule="auto"/>
        <w:rPr>
          <w:b/>
          <w:bCs/>
        </w:rPr>
      </w:pPr>
      <w:r w:rsidRPr="00132F17">
        <w:rPr>
          <w:b/>
          <w:bCs/>
        </w:rPr>
        <w:t>C2 =  60 / 60 x 0,05 x 100 = 5</w:t>
      </w:r>
    </w:p>
    <w:p w:rsidR="009F65BA" w:rsidRPr="00132F17" w:rsidRDefault="009F65BA" w:rsidP="00C37428">
      <w:pPr>
        <w:spacing w:after="0" w:line="240" w:lineRule="auto"/>
        <w:rPr>
          <w:b/>
          <w:bCs/>
        </w:rPr>
      </w:pPr>
      <w:r w:rsidRPr="00132F17">
        <w:rPr>
          <w:b/>
          <w:bCs/>
        </w:rPr>
        <w:t xml:space="preserve">c1 + c2 = 100 pkt. </w:t>
      </w:r>
    </w:p>
    <w:p w:rsidR="009F65BA" w:rsidRPr="00132F17" w:rsidRDefault="009F65BA" w:rsidP="00C37428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32F17">
        <w:rPr>
          <w:b/>
          <w:bCs/>
        </w:rPr>
        <w:t>Uzasadnienie wyboru: oferta nie podlegaj</w:t>
      </w:r>
      <w:r w:rsidRPr="00132F17">
        <w:rPr>
          <w:rFonts w:eastAsia="TimesNewRoman"/>
          <w:b/>
          <w:bCs/>
        </w:rPr>
        <w:t>ą</w:t>
      </w:r>
      <w:r w:rsidRPr="00132F17">
        <w:rPr>
          <w:b/>
          <w:bCs/>
        </w:rPr>
        <w:t>ca odrzuceniu i Wykonawca nie podlegaj</w:t>
      </w:r>
      <w:r w:rsidRPr="00132F17">
        <w:rPr>
          <w:rFonts w:eastAsia="TimesNewRoman"/>
          <w:b/>
          <w:bCs/>
        </w:rPr>
        <w:t>ą</w:t>
      </w:r>
      <w:r w:rsidRPr="00132F17">
        <w:rPr>
          <w:b/>
          <w:bCs/>
        </w:rPr>
        <w:t>cy wykluczeniu. Oferta spełnia warunki udziału w post</w:t>
      </w:r>
      <w:r w:rsidRPr="00132F17">
        <w:rPr>
          <w:rFonts w:eastAsia="TimesNewRoman"/>
          <w:b/>
          <w:bCs/>
        </w:rPr>
        <w:t>ę</w:t>
      </w:r>
      <w:r w:rsidRPr="00132F17">
        <w:rPr>
          <w:b/>
          <w:bCs/>
        </w:rPr>
        <w:t>powaniu, a jej tre</w:t>
      </w:r>
      <w:r w:rsidRPr="00132F17">
        <w:rPr>
          <w:rFonts w:eastAsia="TimesNewRoman"/>
          <w:b/>
          <w:bCs/>
        </w:rPr>
        <w:t>ść</w:t>
      </w:r>
      <w:r w:rsidRPr="00132F17">
        <w:rPr>
          <w:b/>
          <w:bCs/>
        </w:rPr>
        <w:t xml:space="preserve"> odpowiada tre</w:t>
      </w:r>
      <w:r w:rsidRPr="00132F17">
        <w:rPr>
          <w:rFonts w:eastAsia="TimesNewRoman"/>
          <w:b/>
          <w:bCs/>
        </w:rPr>
        <w:t>ś</w:t>
      </w:r>
      <w:r w:rsidRPr="00132F17">
        <w:rPr>
          <w:b/>
          <w:bCs/>
        </w:rPr>
        <w:t>ci Specyfikacji Istotnych Warunków Zamówienia. Kryteria wyboru oferty najkorzystniejszej - cena 95%, okres gwarancji – 5 %.</w:t>
      </w:r>
    </w:p>
    <w:p w:rsidR="009F65BA" w:rsidRDefault="009F65BA" w:rsidP="00C37428">
      <w:pPr>
        <w:spacing w:after="0" w:line="240" w:lineRule="auto"/>
        <w:rPr>
          <w:b/>
          <w:bCs/>
        </w:rPr>
      </w:pPr>
    </w:p>
    <w:p w:rsidR="009F65BA" w:rsidRPr="00132F17" w:rsidRDefault="009F65BA" w:rsidP="00C37428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W niniejszym postępowaniu zostały złożone również następujące oferty: </w:t>
      </w:r>
      <w:r w:rsidRPr="00132F17">
        <w:rPr>
          <w:b/>
          <w:bCs/>
        </w:rPr>
        <w:t>Streszczenie oceny i porównania ofert zawierające punktację przyznaną Wykonawcom w kryterium cena  i okres gwarancji:</w:t>
      </w:r>
    </w:p>
    <w:p w:rsidR="009F65BA" w:rsidRPr="00132F17" w:rsidRDefault="009F65BA" w:rsidP="00C37428">
      <w:pPr>
        <w:spacing w:after="0" w:line="240" w:lineRule="auto"/>
        <w:rPr>
          <w:b/>
          <w:bCs/>
        </w:rPr>
      </w:pPr>
    </w:p>
    <w:p w:rsidR="009F65BA" w:rsidRPr="003D01AB" w:rsidRDefault="009F65BA" w:rsidP="00C37428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Oferta nr </w:t>
      </w:r>
      <w:r w:rsidRPr="003D01AB">
        <w:rPr>
          <w:b/>
          <w:bCs/>
        </w:rPr>
        <w:t xml:space="preserve">1.Lider konsorcjum: Przedsiębiorstwo Handlowo-Usługowe PROFECTUS Sp. z o.o. </w:t>
      </w:r>
    </w:p>
    <w:p w:rsidR="009F65BA" w:rsidRPr="00132F17" w:rsidRDefault="009F65BA" w:rsidP="00C37428">
      <w:pPr>
        <w:spacing w:after="0" w:line="240" w:lineRule="auto"/>
      </w:pPr>
      <w:r w:rsidRPr="00132F17">
        <w:t>47-143 Niezdrowice, ul. Wiejska 8,</w:t>
      </w:r>
    </w:p>
    <w:p w:rsidR="009F65BA" w:rsidRPr="00132F17" w:rsidRDefault="009F65BA" w:rsidP="00C37428">
      <w:pPr>
        <w:spacing w:after="0" w:line="240" w:lineRule="auto"/>
      </w:pPr>
      <w:r w:rsidRPr="00132F17">
        <w:t>Członek konsorcjum: Zakład Ogólnobudowlany Artur Kiowski</w:t>
      </w:r>
    </w:p>
    <w:p w:rsidR="009F65BA" w:rsidRPr="00132F17" w:rsidRDefault="009F65BA" w:rsidP="00C37428">
      <w:pPr>
        <w:spacing w:after="0" w:line="240" w:lineRule="auto"/>
      </w:pPr>
      <w:r w:rsidRPr="00132F17">
        <w:t xml:space="preserve">47-143 Niezdrowice ul. Wiejska 8, </w:t>
      </w:r>
    </w:p>
    <w:p w:rsidR="009F65BA" w:rsidRPr="00132F17" w:rsidRDefault="009F65BA" w:rsidP="00C37428">
      <w:pPr>
        <w:spacing w:after="0" w:line="240" w:lineRule="auto"/>
      </w:pPr>
      <w:r w:rsidRPr="00132F17">
        <w:t>Cena brutto: 566.894,21</w:t>
      </w:r>
    </w:p>
    <w:p w:rsidR="009F65BA" w:rsidRPr="00132F17" w:rsidRDefault="009F65BA" w:rsidP="00C37428">
      <w:pPr>
        <w:spacing w:after="0" w:line="240" w:lineRule="auto"/>
      </w:pPr>
      <w:r w:rsidRPr="00132F17">
        <w:t>Okres gwarancji: 60 miesięcy.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t>LICZBA PUNKTÓW W KRYTERIUM CENA I OKRES GWARANCJI: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rPr>
          <w:b/>
          <w:bCs/>
        </w:rPr>
        <w:t xml:space="preserve">539 376,83 </w:t>
      </w:r>
      <w:r>
        <w:t>/ 566 894,21 * 0,95 * 100 = 90,39</w:t>
      </w:r>
      <w:r w:rsidRPr="00132F17">
        <w:t xml:space="preserve"> pkt.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t xml:space="preserve">60 / </w:t>
      </w:r>
      <w:r>
        <w:t>60 * 0,05 * 100 = 5</w:t>
      </w:r>
      <w:r w:rsidRPr="00132F17">
        <w:t xml:space="preserve"> pkt.</w:t>
      </w:r>
    </w:p>
    <w:p w:rsidR="009F65BA" w:rsidRPr="00A95E67" w:rsidRDefault="009F65BA" w:rsidP="00C37428">
      <w:pPr>
        <w:spacing w:after="0" w:line="240" w:lineRule="auto"/>
        <w:jc w:val="both"/>
        <w:rPr>
          <w:b/>
          <w:bCs/>
        </w:rPr>
      </w:pPr>
      <w:r w:rsidRPr="00A95E67">
        <w:rPr>
          <w:b/>
          <w:bCs/>
        </w:rPr>
        <w:t>Suma pkt.: 95,39</w:t>
      </w:r>
    </w:p>
    <w:p w:rsidR="009F65BA" w:rsidRPr="00132F17" w:rsidRDefault="009F65BA" w:rsidP="00C37428">
      <w:pPr>
        <w:spacing w:after="0" w:line="240" w:lineRule="auto"/>
        <w:rPr>
          <w:b/>
          <w:bCs/>
        </w:rPr>
      </w:pPr>
    </w:p>
    <w:p w:rsidR="009F65BA" w:rsidRPr="00562D5D" w:rsidRDefault="009F65BA" w:rsidP="00C37428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Oferta nr </w:t>
      </w:r>
      <w:r w:rsidRPr="00562D5D">
        <w:rPr>
          <w:b/>
          <w:bCs/>
        </w:rPr>
        <w:t>3.Przedsiębiorstwo Transportowo – Budowlane Sp. z o.o.</w:t>
      </w:r>
    </w:p>
    <w:p w:rsidR="009F65BA" w:rsidRPr="00132F17" w:rsidRDefault="009F65BA" w:rsidP="00C37428">
      <w:pPr>
        <w:spacing w:after="0" w:line="240" w:lineRule="auto"/>
      </w:pPr>
      <w:r w:rsidRPr="00132F17">
        <w:t>Ul. G</w:t>
      </w:r>
      <w:r>
        <w:t>aj</w:t>
      </w:r>
      <w:r w:rsidRPr="00132F17">
        <w:t>owa 23/14</w:t>
      </w:r>
    </w:p>
    <w:p w:rsidR="009F65BA" w:rsidRPr="00132F17" w:rsidRDefault="009F65BA" w:rsidP="00C37428">
      <w:pPr>
        <w:spacing w:after="0" w:line="240" w:lineRule="auto"/>
      </w:pPr>
      <w:r w:rsidRPr="00132F17">
        <w:t>50-519 Wrocław</w:t>
      </w:r>
    </w:p>
    <w:p w:rsidR="009F65BA" w:rsidRPr="00132F17" w:rsidRDefault="009F65BA" w:rsidP="00C37428">
      <w:pPr>
        <w:spacing w:after="0" w:line="240" w:lineRule="auto"/>
      </w:pPr>
      <w:r w:rsidRPr="00132F17">
        <w:t>Cena brutto : 543 660,00 zł.</w:t>
      </w:r>
    </w:p>
    <w:p w:rsidR="009F65BA" w:rsidRPr="00132F17" w:rsidRDefault="009F65BA" w:rsidP="00C37428">
      <w:pPr>
        <w:spacing w:after="0" w:line="240" w:lineRule="auto"/>
      </w:pPr>
      <w:r w:rsidRPr="00132F17">
        <w:t>Okres gwarancji : 60 miesięcy.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t>LICZBA PUNKTÓW W KRYTERIUM CENA I OKRES GWARANCJI: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rPr>
          <w:b/>
          <w:bCs/>
        </w:rPr>
        <w:t xml:space="preserve">539 376,83 </w:t>
      </w:r>
      <w:r w:rsidRPr="00132F17">
        <w:t xml:space="preserve">/ </w:t>
      </w:r>
      <w:r>
        <w:rPr>
          <w:b/>
          <w:bCs/>
        </w:rPr>
        <w:t>543 660,00</w:t>
      </w:r>
      <w:r w:rsidRPr="00132F17">
        <w:rPr>
          <w:b/>
          <w:bCs/>
        </w:rPr>
        <w:t xml:space="preserve"> </w:t>
      </w:r>
      <w:r w:rsidRPr="00132F17">
        <w:t xml:space="preserve">* 0,95 * 100 = </w:t>
      </w:r>
      <w:r>
        <w:t xml:space="preserve"> 94,25 </w:t>
      </w:r>
      <w:r w:rsidRPr="00132F17">
        <w:t>pkt.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t xml:space="preserve">60 / </w:t>
      </w:r>
      <w:r>
        <w:t xml:space="preserve">60 * 0,05 * 100 = </w:t>
      </w:r>
      <w:r w:rsidRPr="00132F17">
        <w:t>5 pkt.</w:t>
      </w:r>
    </w:p>
    <w:p w:rsidR="009F65BA" w:rsidRPr="00B6344E" w:rsidRDefault="009F65BA" w:rsidP="00C37428">
      <w:pPr>
        <w:spacing w:after="0" w:line="240" w:lineRule="auto"/>
        <w:jc w:val="both"/>
        <w:rPr>
          <w:b/>
          <w:bCs/>
        </w:rPr>
      </w:pPr>
      <w:r w:rsidRPr="00B6344E">
        <w:rPr>
          <w:b/>
          <w:bCs/>
        </w:rPr>
        <w:t>Suma pkt.: 99,25</w:t>
      </w:r>
    </w:p>
    <w:p w:rsidR="009F65BA" w:rsidRPr="00132F17" w:rsidRDefault="009F65BA" w:rsidP="00C37428">
      <w:pPr>
        <w:spacing w:after="0" w:line="240" w:lineRule="auto"/>
      </w:pPr>
    </w:p>
    <w:p w:rsidR="009F65BA" w:rsidRPr="00562D5D" w:rsidRDefault="009F65BA" w:rsidP="00C37428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Oferta nr </w:t>
      </w:r>
      <w:r w:rsidRPr="00562D5D">
        <w:rPr>
          <w:b/>
          <w:bCs/>
        </w:rPr>
        <w:t xml:space="preserve">4. Sp. c ,,PIONIER’’ </w:t>
      </w:r>
    </w:p>
    <w:p w:rsidR="009F65BA" w:rsidRPr="00132F17" w:rsidRDefault="009F65BA" w:rsidP="00C37428">
      <w:pPr>
        <w:spacing w:after="0" w:line="240" w:lineRule="auto"/>
      </w:pPr>
      <w:r w:rsidRPr="00132F17">
        <w:t>Wojciech Piszczałka , Iwona Piszczałka</w:t>
      </w:r>
    </w:p>
    <w:p w:rsidR="009F65BA" w:rsidRPr="00132F17" w:rsidRDefault="009F65BA" w:rsidP="00C37428">
      <w:pPr>
        <w:spacing w:after="0" w:line="240" w:lineRule="auto"/>
      </w:pPr>
      <w:r w:rsidRPr="00132F17">
        <w:t>59-220 Legnica, ul. Poselska 5-7</w:t>
      </w:r>
    </w:p>
    <w:p w:rsidR="009F65BA" w:rsidRPr="00132F17" w:rsidRDefault="009F65BA" w:rsidP="00C37428">
      <w:pPr>
        <w:spacing w:after="0" w:line="240" w:lineRule="auto"/>
      </w:pPr>
      <w:r w:rsidRPr="00132F17">
        <w:t xml:space="preserve">Cena brutto : </w:t>
      </w:r>
      <w:r>
        <w:t>617192,60</w:t>
      </w:r>
    </w:p>
    <w:p w:rsidR="009F65BA" w:rsidRPr="00132F17" w:rsidRDefault="009F65BA" w:rsidP="00C37428">
      <w:pPr>
        <w:spacing w:after="0" w:line="240" w:lineRule="auto"/>
      </w:pPr>
      <w:r>
        <w:t>Okres gwarancji : 48</w:t>
      </w:r>
      <w:r w:rsidRPr="00132F17">
        <w:t xml:space="preserve"> miesięcy.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t>LICZBA PUNKTÓW W KRYTERIUM CENA I OKRES GWARANCJI:</w:t>
      </w:r>
    </w:p>
    <w:p w:rsidR="009F65BA" w:rsidRPr="00132F17" w:rsidRDefault="009F65BA" w:rsidP="00C37428">
      <w:pPr>
        <w:spacing w:after="0" w:line="240" w:lineRule="auto"/>
        <w:jc w:val="both"/>
      </w:pPr>
      <w:r w:rsidRPr="00132F17">
        <w:rPr>
          <w:b/>
          <w:bCs/>
        </w:rPr>
        <w:t xml:space="preserve">539 376,83 </w:t>
      </w:r>
      <w:r w:rsidRPr="00132F17">
        <w:t xml:space="preserve">/ </w:t>
      </w:r>
      <w:r>
        <w:t>617 192,60</w:t>
      </w:r>
      <w:r w:rsidRPr="00132F17">
        <w:t xml:space="preserve"> * 0,95 * 100 = </w:t>
      </w:r>
      <w:r>
        <w:t xml:space="preserve">  83,02 </w:t>
      </w:r>
      <w:r w:rsidRPr="00132F17">
        <w:t>pkt.</w:t>
      </w:r>
    </w:p>
    <w:p w:rsidR="009F65BA" w:rsidRPr="00132F17" w:rsidRDefault="009F65BA" w:rsidP="00C37428">
      <w:pPr>
        <w:spacing w:after="0" w:line="240" w:lineRule="auto"/>
        <w:jc w:val="both"/>
      </w:pPr>
      <w:r>
        <w:t>48</w:t>
      </w:r>
      <w:r w:rsidRPr="00132F17">
        <w:t xml:space="preserve"> / </w:t>
      </w:r>
      <w:r>
        <w:t>60 * 0,05 * 100 = 4</w:t>
      </w:r>
      <w:r w:rsidRPr="00132F17">
        <w:t xml:space="preserve"> pkt.</w:t>
      </w:r>
    </w:p>
    <w:p w:rsidR="009F65BA" w:rsidRPr="00B77A40" w:rsidRDefault="009F65BA" w:rsidP="00C37428">
      <w:pPr>
        <w:spacing w:after="0" w:line="240" w:lineRule="auto"/>
        <w:jc w:val="both"/>
        <w:rPr>
          <w:b/>
          <w:bCs/>
        </w:rPr>
      </w:pPr>
      <w:r w:rsidRPr="00B77A40">
        <w:rPr>
          <w:b/>
          <w:bCs/>
        </w:rPr>
        <w:t>Suma pkt.: 87,02</w:t>
      </w:r>
    </w:p>
    <w:p w:rsidR="009F65BA" w:rsidRDefault="009F65BA" w:rsidP="00C37428">
      <w:pPr>
        <w:spacing w:after="0" w:line="240" w:lineRule="auto"/>
        <w:jc w:val="both"/>
      </w:pPr>
    </w:p>
    <w:p w:rsidR="009F65BA" w:rsidRDefault="009F65BA" w:rsidP="00C37428">
      <w:pPr>
        <w:spacing w:after="0" w:line="240" w:lineRule="auto"/>
        <w:jc w:val="both"/>
      </w:pPr>
    </w:p>
    <w:p w:rsidR="009F65BA" w:rsidRDefault="009F65BA" w:rsidP="00C37428">
      <w:pPr>
        <w:spacing w:after="0" w:line="240" w:lineRule="auto"/>
        <w:jc w:val="both"/>
      </w:pPr>
      <w:r>
        <w:t xml:space="preserve">Ponieważ w niniejszym postępowaniu nie odrzucono żadnej oferty i nie wykluczono żadnego Wykonawcy z postępowania, </w:t>
      </w:r>
      <w:r w:rsidRPr="00DD704B">
        <w:rPr>
          <w:b/>
          <w:bCs/>
        </w:rPr>
        <w:t>umowa</w:t>
      </w:r>
      <w:r w:rsidRPr="00132F17">
        <w:t xml:space="preserve"> w sprawie zamówienia publicznego może </w:t>
      </w:r>
      <w:r>
        <w:t>zostać</w:t>
      </w:r>
      <w:r w:rsidRPr="00132F17">
        <w:t xml:space="preserve"> zawarta</w:t>
      </w:r>
      <w:r>
        <w:t xml:space="preserve"> przed upływem terminów określonych w art. 94 ust. 1 pkt. 2</w:t>
      </w:r>
      <w:r w:rsidRPr="00132F17">
        <w:t xml:space="preserve"> ustawy z dnia 29 stycznia 2004 r. Prawo zamówień publicznych (Dz.U. z 2013, poz. 907 z późn. zm.) od przesłania niniejszego zawiadomienia.</w:t>
      </w:r>
    </w:p>
    <w:p w:rsidR="009F65BA" w:rsidRDefault="009F65BA" w:rsidP="00C37428">
      <w:pPr>
        <w:spacing w:after="0" w:line="240" w:lineRule="auto"/>
        <w:jc w:val="both"/>
      </w:pPr>
    </w:p>
    <w:p w:rsidR="009F65BA" w:rsidRPr="00132F17" w:rsidRDefault="009F65BA" w:rsidP="00C37428">
      <w:pPr>
        <w:spacing w:after="0" w:line="240" w:lineRule="auto"/>
        <w:jc w:val="both"/>
      </w:pPr>
    </w:p>
    <w:p w:rsidR="009F65BA" w:rsidRPr="00132F17" w:rsidRDefault="009F65BA" w:rsidP="00C37428">
      <w:pPr>
        <w:autoSpaceDE w:val="0"/>
        <w:autoSpaceDN w:val="0"/>
        <w:adjustRightInd w:val="0"/>
        <w:spacing w:after="0" w:line="240" w:lineRule="auto"/>
        <w:jc w:val="both"/>
      </w:pPr>
      <w:r w:rsidRPr="00132F17">
        <w:t>Zamawiaj</w:t>
      </w:r>
      <w:r w:rsidRPr="00132F17">
        <w:rPr>
          <w:rFonts w:eastAsia="TimesNewRoman"/>
        </w:rPr>
        <w:t>ą</w:t>
      </w:r>
      <w:r w:rsidRPr="00132F17">
        <w:t>cy niezwłocznie po wyborze najkorzystniejszej oferty zamie</w:t>
      </w:r>
      <w:r w:rsidRPr="00132F17">
        <w:rPr>
          <w:rFonts w:eastAsia="TimesNewRoman"/>
        </w:rPr>
        <w:t>ś</w:t>
      </w:r>
      <w:r w:rsidRPr="00132F17">
        <w:t>cił niniejsze informacje równie</w:t>
      </w:r>
      <w:r w:rsidRPr="00132F17">
        <w:rPr>
          <w:rFonts w:eastAsia="TimesNewRoman"/>
        </w:rPr>
        <w:t xml:space="preserve">ż </w:t>
      </w:r>
      <w:r w:rsidRPr="00132F17">
        <w:t>na stronie internetowej oraz na tablicy ogłosze</w:t>
      </w:r>
      <w:r w:rsidRPr="00132F17">
        <w:rPr>
          <w:rFonts w:eastAsia="TimesNewRoman"/>
        </w:rPr>
        <w:t xml:space="preserve">ń </w:t>
      </w:r>
      <w:r w:rsidRPr="00132F17">
        <w:t>w swojej siedzibie.</w:t>
      </w:r>
    </w:p>
    <w:p w:rsidR="009F65BA" w:rsidRDefault="009F65BA" w:rsidP="00C37428">
      <w:pPr>
        <w:spacing w:after="0" w:line="240" w:lineRule="auto"/>
        <w:jc w:val="both"/>
        <w:rPr>
          <w:b/>
          <w:bCs/>
        </w:rPr>
      </w:pPr>
    </w:p>
    <w:p w:rsidR="009F65BA" w:rsidRPr="00132F17" w:rsidRDefault="009F65BA" w:rsidP="00C37428">
      <w:pPr>
        <w:spacing w:after="0" w:line="240" w:lineRule="auto"/>
        <w:jc w:val="both"/>
        <w:rPr>
          <w:b/>
          <w:bCs/>
        </w:rPr>
      </w:pPr>
      <w:r w:rsidRPr="00132F17">
        <w:rPr>
          <w:b/>
          <w:bCs/>
        </w:rPr>
        <w:t>Prosimy na podstawie art. 27 ust. 2 ustawy prawo zamówień publicznych o niezwłoczne potwierdzenie otrzymania pisma na nr faxu 076 8773-345.</w:t>
      </w:r>
    </w:p>
    <w:p w:rsidR="009F65BA" w:rsidRDefault="009F65BA" w:rsidP="00C37428">
      <w:pPr>
        <w:spacing w:after="0" w:line="240" w:lineRule="auto"/>
        <w:jc w:val="both"/>
        <w:rPr>
          <w:b/>
          <w:bCs/>
          <w:color w:val="0000FF"/>
        </w:rPr>
      </w:pPr>
    </w:p>
    <w:p w:rsidR="009F65BA" w:rsidRDefault="009F65BA" w:rsidP="00C37428">
      <w:pPr>
        <w:spacing w:after="0" w:line="240" w:lineRule="auto"/>
        <w:jc w:val="both"/>
        <w:rPr>
          <w:b/>
          <w:bCs/>
          <w:color w:val="0000FF"/>
        </w:rPr>
      </w:pPr>
    </w:p>
    <w:p w:rsidR="009F65BA" w:rsidRPr="001A7A6C" w:rsidRDefault="009F65BA" w:rsidP="00C37428">
      <w:pPr>
        <w:spacing w:after="0" w:line="240" w:lineRule="auto"/>
        <w:jc w:val="both"/>
        <w:rPr>
          <w:b/>
          <w:bCs/>
        </w:rPr>
      </w:pPr>
    </w:p>
    <w:p w:rsidR="009F65BA" w:rsidRPr="001A7A6C" w:rsidRDefault="009F65BA" w:rsidP="001A7A6C">
      <w:pPr>
        <w:spacing w:after="0" w:line="240" w:lineRule="auto"/>
        <w:ind w:left="6372"/>
        <w:jc w:val="both"/>
        <w:rPr>
          <w:b/>
          <w:bCs/>
        </w:rPr>
      </w:pPr>
      <w:r w:rsidRPr="001A7A6C">
        <w:rPr>
          <w:b/>
          <w:bCs/>
        </w:rPr>
        <w:t xml:space="preserve">Z up. Wójta </w:t>
      </w:r>
    </w:p>
    <w:p w:rsidR="009F65BA" w:rsidRPr="001A7A6C" w:rsidRDefault="009F65BA" w:rsidP="001A7A6C">
      <w:pPr>
        <w:spacing w:after="0" w:line="240" w:lineRule="auto"/>
        <w:ind w:left="6372"/>
        <w:jc w:val="both"/>
        <w:rPr>
          <w:b/>
          <w:bCs/>
        </w:rPr>
      </w:pPr>
      <w:r w:rsidRPr="001A7A6C">
        <w:rPr>
          <w:b/>
          <w:bCs/>
        </w:rPr>
        <w:t>(-) Urszula Kindler</w:t>
      </w:r>
    </w:p>
    <w:p w:rsidR="009F65BA" w:rsidRPr="001A7A6C" w:rsidRDefault="009F65BA" w:rsidP="001A7A6C">
      <w:pPr>
        <w:spacing w:after="0" w:line="240" w:lineRule="auto"/>
        <w:ind w:left="6372"/>
        <w:jc w:val="both"/>
        <w:rPr>
          <w:b/>
          <w:bCs/>
        </w:rPr>
      </w:pPr>
      <w:r w:rsidRPr="001A7A6C">
        <w:rPr>
          <w:b/>
          <w:bCs/>
        </w:rPr>
        <w:t>Sekretarz Gminy</w:t>
      </w:r>
    </w:p>
    <w:sectPr w:rsidR="009F65BA" w:rsidRPr="001A7A6C" w:rsidSect="00BF0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16187"/>
    <w:multiLevelType w:val="multilevel"/>
    <w:tmpl w:val="AC188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3F401E"/>
    <w:multiLevelType w:val="hybridMultilevel"/>
    <w:tmpl w:val="EB665684"/>
    <w:lvl w:ilvl="0" w:tplc="12082C5A">
      <w:start w:val="2"/>
      <w:numFmt w:val="decimal"/>
      <w:lvlText w:val="%1."/>
      <w:lvlJc w:val="left"/>
      <w:pPr>
        <w:tabs>
          <w:tab w:val="num" w:pos="0"/>
        </w:tabs>
        <w:ind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45CD05C0"/>
    <w:multiLevelType w:val="hybridMultilevel"/>
    <w:tmpl w:val="951CC2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0E58"/>
    <w:rsid w:val="00061FC4"/>
    <w:rsid w:val="000C6560"/>
    <w:rsid w:val="000D2462"/>
    <w:rsid w:val="000D5D50"/>
    <w:rsid w:val="0011789D"/>
    <w:rsid w:val="00123761"/>
    <w:rsid w:val="00131949"/>
    <w:rsid w:val="00132F17"/>
    <w:rsid w:val="00175E12"/>
    <w:rsid w:val="00192D18"/>
    <w:rsid w:val="00194EAA"/>
    <w:rsid w:val="001A7A6C"/>
    <w:rsid w:val="001C298B"/>
    <w:rsid w:val="001E2C17"/>
    <w:rsid w:val="001E5F22"/>
    <w:rsid w:val="001E7DA6"/>
    <w:rsid w:val="001F7322"/>
    <w:rsid w:val="0023070F"/>
    <w:rsid w:val="00240EF2"/>
    <w:rsid w:val="002439F2"/>
    <w:rsid w:val="00257B96"/>
    <w:rsid w:val="00260F47"/>
    <w:rsid w:val="0026614B"/>
    <w:rsid w:val="00267B46"/>
    <w:rsid w:val="002949C1"/>
    <w:rsid w:val="002966D1"/>
    <w:rsid w:val="002A626E"/>
    <w:rsid w:val="002A7869"/>
    <w:rsid w:val="002B0FFB"/>
    <w:rsid w:val="002B1118"/>
    <w:rsid w:val="002C0915"/>
    <w:rsid w:val="002C4188"/>
    <w:rsid w:val="002C6453"/>
    <w:rsid w:val="002E178A"/>
    <w:rsid w:val="002E67DD"/>
    <w:rsid w:val="002E79D5"/>
    <w:rsid w:val="00344C5B"/>
    <w:rsid w:val="0037213B"/>
    <w:rsid w:val="003A4CD9"/>
    <w:rsid w:val="003B3AA6"/>
    <w:rsid w:val="003D01AB"/>
    <w:rsid w:val="003D69F0"/>
    <w:rsid w:val="003E0811"/>
    <w:rsid w:val="003F20A6"/>
    <w:rsid w:val="00405928"/>
    <w:rsid w:val="00417BEA"/>
    <w:rsid w:val="00444832"/>
    <w:rsid w:val="00445299"/>
    <w:rsid w:val="00497523"/>
    <w:rsid w:val="004A7555"/>
    <w:rsid w:val="004B05DC"/>
    <w:rsid w:val="004F3841"/>
    <w:rsid w:val="004F7397"/>
    <w:rsid w:val="00526DD7"/>
    <w:rsid w:val="00547899"/>
    <w:rsid w:val="00556028"/>
    <w:rsid w:val="00562D5D"/>
    <w:rsid w:val="00580AFB"/>
    <w:rsid w:val="005917F4"/>
    <w:rsid w:val="005D6D62"/>
    <w:rsid w:val="005E31D0"/>
    <w:rsid w:val="005F7E9B"/>
    <w:rsid w:val="00630B27"/>
    <w:rsid w:val="00636723"/>
    <w:rsid w:val="00665656"/>
    <w:rsid w:val="00680235"/>
    <w:rsid w:val="006879EB"/>
    <w:rsid w:val="0069350A"/>
    <w:rsid w:val="006A3D6B"/>
    <w:rsid w:val="006D3D6C"/>
    <w:rsid w:val="007030E1"/>
    <w:rsid w:val="0070561E"/>
    <w:rsid w:val="007103B6"/>
    <w:rsid w:val="0071607D"/>
    <w:rsid w:val="00730647"/>
    <w:rsid w:val="007315B6"/>
    <w:rsid w:val="007324EE"/>
    <w:rsid w:val="00744AD4"/>
    <w:rsid w:val="00764982"/>
    <w:rsid w:val="0077365D"/>
    <w:rsid w:val="007B4312"/>
    <w:rsid w:val="007C1141"/>
    <w:rsid w:val="007C690B"/>
    <w:rsid w:val="007C6DA7"/>
    <w:rsid w:val="007D54C3"/>
    <w:rsid w:val="00827D5D"/>
    <w:rsid w:val="008572B3"/>
    <w:rsid w:val="008604A2"/>
    <w:rsid w:val="008620A0"/>
    <w:rsid w:val="00870589"/>
    <w:rsid w:val="008A04D2"/>
    <w:rsid w:val="008E1143"/>
    <w:rsid w:val="009015C7"/>
    <w:rsid w:val="00907C9E"/>
    <w:rsid w:val="0091563C"/>
    <w:rsid w:val="009305E8"/>
    <w:rsid w:val="00954E09"/>
    <w:rsid w:val="009576A8"/>
    <w:rsid w:val="00960843"/>
    <w:rsid w:val="00964F9F"/>
    <w:rsid w:val="00965FE6"/>
    <w:rsid w:val="009B327A"/>
    <w:rsid w:val="009B5C72"/>
    <w:rsid w:val="009C7BF9"/>
    <w:rsid w:val="009F65BA"/>
    <w:rsid w:val="00A01506"/>
    <w:rsid w:val="00A82F50"/>
    <w:rsid w:val="00A95E67"/>
    <w:rsid w:val="00AB0E56"/>
    <w:rsid w:val="00B00E58"/>
    <w:rsid w:val="00B0534B"/>
    <w:rsid w:val="00B16D5E"/>
    <w:rsid w:val="00B51A93"/>
    <w:rsid w:val="00B52021"/>
    <w:rsid w:val="00B5554F"/>
    <w:rsid w:val="00B6344E"/>
    <w:rsid w:val="00B67AC7"/>
    <w:rsid w:val="00B76B0C"/>
    <w:rsid w:val="00B77A40"/>
    <w:rsid w:val="00B93388"/>
    <w:rsid w:val="00BB416B"/>
    <w:rsid w:val="00BB4B03"/>
    <w:rsid w:val="00BC2168"/>
    <w:rsid w:val="00BE22D7"/>
    <w:rsid w:val="00BF0CBD"/>
    <w:rsid w:val="00BF2F70"/>
    <w:rsid w:val="00C15743"/>
    <w:rsid w:val="00C37428"/>
    <w:rsid w:val="00C40C69"/>
    <w:rsid w:val="00C519EB"/>
    <w:rsid w:val="00C57A8E"/>
    <w:rsid w:val="00C832E3"/>
    <w:rsid w:val="00C871D5"/>
    <w:rsid w:val="00C97928"/>
    <w:rsid w:val="00D34AE8"/>
    <w:rsid w:val="00D92222"/>
    <w:rsid w:val="00DA2412"/>
    <w:rsid w:val="00DC792A"/>
    <w:rsid w:val="00DD704B"/>
    <w:rsid w:val="00E329CD"/>
    <w:rsid w:val="00E361FC"/>
    <w:rsid w:val="00E650A0"/>
    <w:rsid w:val="00E66F27"/>
    <w:rsid w:val="00E73EA6"/>
    <w:rsid w:val="00EB15D0"/>
    <w:rsid w:val="00EC4CA2"/>
    <w:rsid w:val="00EF1649"/>
    <w:rsid w:val="00F005BD"/>
    <w:rsid w:val="00F0724F"/>
    <w:rsid w:val="00F277AE"/>
    <w:rsid w:val="00F4772C"/>
    <w:rsid w:val="00F67064"/>
    <w:rsid w:val="00F752F9"/>
    <w:rsid w:val="00F92AFA"/>
    <w:rsid w:val="00FA7481"/>
    <w:rsid w:val="00FC77CE"/>
    <w:rsid w:val="00FD4426"/>
    <w:rsid w:val="00FF0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C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0E58"/>
    <w:pPr>
      <w:ind w:left="720"/>
    </w:pPr>
  </w:style>
  <w:style w:type="paragraph" w:customStyle="1" w:styleId="CharChar1">
    <w:name w:val="Char Char1"/>
    <w:basedOn w:val="Normal"/>
    <w:uiPriority w:val="99"/>
    <w:rsid w:val="00964F9F"/>
    <w:pPr>
      <w:spacing w:after="0" w:line="240" w:lineRule="auto"/>
    </w:pPr>
    <w:rPr>
      <w:sz w:val="24"/>
      <w:szCs w:val="24"/>
      <w:lang w:eastAsia="pl-PL"/>
    </w:rPr>
  </w:style>
  <w:style w:type="paragraph" w:customStyle="1" w:styleId="khheader">
    <w:name w:val="kh_header"/>
    <w:basedOn w:val="Normal"/>
    <w:uiPriority w:val="99"/>
    <w:rsid w:val="00964F9F"/>
    <w:pPr>
      <w:spacing w:after="0" w:line="420" w:lineRule="atLeast"/>
      <w:jc w:val="center"/>
    </w:pPr>
    <w:rPr>
      <w:sz w:val="28"/>
      <w:szCs w:val="28"/>
      <w:lang w:eastAsia="pl-PL"/>
    </w:rPr>
  </w:style>
  <w:style w:type="paragraph" w:styleId="NormalWeb">
    <w:name w:val="Normal (Web)"/>
    <w:basedOn w:val="Normal"/>
    <w:uiPriority w:val="99"/>
    <w:rsid w:val="000C6560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locked/>
    <w:rsid w:val="000C65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8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</TotalTime>
  <Pages>2</Pages>
  <Words>463</Words>
  <Characters>2782</Characters>
  <Application>Microsoft Office Outlook</Application>
  <DocSecurity>0</DocSecurity>
  <Lines>0</Lines>
  <Paragraphs>0</Paragraphs>
  <ScaleCrop>false</ScaleCrop>
  <Company>UG Zagrodno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monika monika</dc:creator>
  <cp:keywords/>
  <dc:description/>
  <cp:lastModifiedBy>Ewelina</cp:lastModifiedBy>
  <cp:revision>38</cp:revision>
  <cp:lastPrinted>2015-05-21T12:54:00Z</cp:lastPrinted>
  <dcterms:created xsi:type="dcterms:W3CDTF">2015-05-21T10:23:00Z</dcterms:created>
  <dcterms:modified xsi:type="dcterms:W3CDTF">2015-05-21T12:55:00Z</dcterms:modified>
</cp:coreProperties>
</file>